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F483C" w14:textId="77777777" w:rsidR="006B1677" w:rsidRDefault="006B1677" w:rsidP="006B1677">
      <w:pPr>
        <w:spacing w:before="1" w:after="0" w:line="170" w:lineRule="exact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20"/>
          <w:szCs w:val="20"/>
        </w:rPr>
      </w:pPr>
      <w:r w:rsidRPr="007A5C22">
        <w:rPr>
          <w:rFonts w:ascii="Helvetica" w:eastAsia="Franklin Gothic Medium" w:hAnsi="Helvetica" w:cs="Helvetica"/>
          <w:b/>
          <w:noProof/>
          <w:color w:val="595959" w:themeColor="text1" w:themeTint="A6"/>
          <w:spacing w:val="-2"/>
          <w:sz w:val="20"/>
          <w:szCs w:val="20"/>
          <w:lang w:val="en-AU" w:eastAsia="en-AU"/>
        </w:rPr>
        <w:drawing>
          <wp:anchor distT="0" distB="0" distL="114300" distR="114300" simplePos="0" relativeHeight="251660800" behindDoc="0" locked="0" layoutInCell="1" allowOverlap="1" wp14:anchorId="1BFE79D4" wp14:editId="0C948C4A">
            <wp:simplePos x="0" y="0"/>
            <wp:positionH relativeFrom="margin">
              <wp:posOffset>5295900</wp:posOffset>
            </wp:positionH>
            <wp:positionV relativeFrom="paragraph">
              <wp:posOffset>-85725</wp:posOffset>
            </wp:positionV>
            <wp:extent cx="1419225" cy="396713"/>
            <wp:effectExtent l="0" t="0" r="0" b="3810"/>
            <wp:wrapNone/>
            <wp:docPr id="2" name="Picture 2" descr="Z:\MARKETING\ARTWORK\a_space BRANDING\Brand elements\JPGs\a_space_Wordmar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KETING\ARTWORK\a_space BRANDING\Brand elements\JPGs\a_space_Wordmark_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F957" w14:textId="77777777" w:rsidR="006B1677" w:rsidRDefault="006B1677" w:rsidP="006B1677">
      <w:pPr>
        <w:spacing w:before="1" w:after="0" w:line="170" w:lineRule="exact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20"/>
          <w:szCs w:val="20"/>
        </w:rPr>
      </w:pPr>
    </w:p>
    <w:p w14:paraId="1A246CC1" w14:textId="77777777" w:rsidR="0008747A" w:rsidRPr="002F3B36" w:rsidRDefault="002F3B36" w:rsidP="002F3B36">
      <w:pPr>
        <w:spacing w:before="120" w:after="0" w:line="360" w:lineRule="auto"/>
        <w:ind w:left="142" w:right="-23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36"/>
          <w:szCs w:val="36"/>
        </w:rPr>
      </w:pPr>
      <w:r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36"/>
          <w:szCs w:val="36"/>
        </w:rPr>
        <w:t>Whirly Go Round 1500</w:t>
      </w:r>
      <w:r w:rsidR="00201359"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36"/>
          <w:szCs w:val="36"/>
        </w:rPr>
        <w:t xml:space="preserve"> (Wheelchair Accessible)</w:t>
      </w:r>
    </w:p>
    <w:tbl>
      <w:tblPr>
        <w:tblStyle w:val="TableGrid"/>
        <w:tblpPr w:leftFromText="180" w:rightFromText="180" w:vertAnchor="text" w:horzAnchor="margin" w:tblpY="167"/>
        <w:tblW w:w="10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544"/>
        <w:gridCol w:w="3170"/>
      </w:tblGrid>
      <w:tr w:rsidR="0008747A" w:rsidRPr="006B1677" w14:paraId="19B3162D" w14:textId="77777777" w:rsidTr="0008747A">
        <w:tc>
          <w:tcPr>
            <w:tcW w:w="3899" w:type="dxa"/>
            <w:vAlign w:val="center"/>
          </w:tcPr>
          <w:p w14:paraId="026CDC31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Product Code</w:t>
            </w:r>
            <w:r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 xml:space="preserve">: </w:t>
            </w:r>
            <w:r w:rsidR="00BB4C46" w:rsidRPr="00BB4C46">
              <w:rPr>
                <w:rFonts w:ascii="Arial" w:hAnsi="Arial" w:cs="Arial"/>
                <w:lang w:val="en-AU"/>
              </w:rPr>
              <w:t xml:space="preserve"> </w:t>
            </w:r>
            <w:r w:rsidR="00BB4C46" w:rsidRPr="00BB4C46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  <w:lang w:val="en-AU"/>
              </w:rPr>
              <w:t>SPN0345FBA</w:t>
            </w:r>
          </w:p>
        </w:tc>
        <w:tc>
          <w:tcPr>
            <w:tcW w:w="3544" w:type="dxa"/>
          </w:tcPr>
          <w:p w14:paraId="2548007F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Required Space</w:t>
            </w:r>
          </w:p>
        </w:tc>
        <w:tc>
          <w:tcPr>
            <w:tcW w:w="3170" w:type="dxa"/>
            <w:vAlign w:val="center"/>
          </w:tcPr>
          <w:p w14:paraId="5647C08F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Max. Equipment Height: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</w:t>
            </w:r>
            <w:r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84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0mm</w:t>
            </w:r>
          </w:p>
        </w:tc>
      </w:tr>
      <w:tr w:rsidR="0008747A" w:rsidRPr="006B1677" w14:paraId="6A817775" w14:textId="77777777" w:rsidTr="0008747A">
        <w:tc>
          <w:tcPr>
            <w:tcW w:w="3899" w:type="dxa"/>
            <w:vAlign w:val="center"/>
          </w:tcPr>
          <w:p w14:paraId="0666893A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 xml:space="preserve">Age Range: </w:t>
            </w:r>
            <w:r w:rsidR="0003312C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Inclusive Play</w:t>
            </w:r>
          </w:p>
        </w:tc>
        <w:tc>
          <w:tcPr>
            <w:tcW w:w="3544" w:type="dxa"/>
          </w:tcPr>
          <w:p w14:paraId="26AB377C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Diam: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5.7m   </w:t>
            </w: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Area: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25.5m2</w:t>
            </w:r>
          </w:p>
        </w:tc>
        <w:tc>
          <w:tcPr>
            <w:tcW w:w="3170" w:type="dxa"/>
            <w:vAlign w:val="center"/>
          </w:tcPr>
          <w:p w14:paraId="117C597B" w14:textId="61F3BF06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Critical Fall Height:</w:t>
            </w:r>
            <w:r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</w:t>
            </w:r>
            <w:r w:rsidR="00B236B3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600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mm </w:t>
            </w:r>
          </w:p>
        </w:tc>
      </w:tr>
      <w:tr w:rsidR="0008747A" w:rsidRPr="006B1677" w14:paraId="171B73A6" w14:textId="77777777" w:rsidTr="0008747A">
        <w:tc>
          <w:tcPr>
            <w:tcW w:w="3899" w:type="dxa"/>
            <w:vAlign w:val="center"/>
          </w:tcPr>
          <w:p w14:paraId="03D0B10E" w14:textId="77777777" w:rsidR="0008747A" w:rsidRPr="006B1677" w:rsidRDefault="0096127A" w:rsidP="007278F0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Capacity</w:t>
            </w:r>
            <w:r w:rsidR="0008747A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: </w:t>
            </w:r>
            <w:r w:rsidR="007278F0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Recommended up to</w:t>
            </w:r>
            <w:r w:rsidR="0008747A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5 users</w:t>
            </w:r>
          </w:p>
        </w:tc>
        <w:tc>
          <w:tcPr>
            <w:tcW w:w="3544" w:type="dxa"/>
          </w:tcPr>
          <w:p w14:paraId="782508A0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</w:p>
        </w:tc>
        <w:tc>
          <w:tcPr>
            <w:tcW w:w="3170" w:type="dxa"/>
            <w:vAlign w:val="center"/>
          </w:tcPr>
          <w:p w14:paraId="3FC8D836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</w:p>
        </w:tc>
      </w:tr>
    </w:tbl>
    <w:p w14:paraId="13306D97" w14:textId="77777777" w:rsidR="006B1677" w:rsidRPr="0008747A" w:rsidRDefault="006B1677" w:rsidP="0008747A">
      <w:pPr>
        <w:spacing w:before="120" w:after="0" w:line="240" w:lineRule="auto"/>
        <w:ind w:left="142" w:right="-23"/>
        <w:rPr>
          <w:rFonts w:ascii="Helvetica" w:eastAsia="Franklin Gothic Medium" w:hAnsi="Helvetica" w:cs="Franklin Gothic Medium"/>
          <w:color w:val="5D5D60"/>
          <w:sz w:val="18"/>
          <w:szCs w:val="18"/>
        </w:rPr>
      </w:pPr>
    </w:p>
    <w:p w14:paraId="43E8FBDE" w14:textId="77777777" w:rsidR="0008747A" w:rsidRPr="0008747A" w:rsidRDefault="0008747A" w:rsidP="0008747A">
      <w:pPr>
        <w:spacing w:before="120" w:after="0" w:line="240" w:lineRule="auto"/>
        <w:ind w:right="-23"/>
        <w:rPr>
          <w:sz w:val="20"/>
          <w:szCs w:val="40"/>
        </w:rPr>
        <w:sectPr w:rsidR="0008747A" w:rsidRPr="0008747A">
          <w:headerReference w:type="default" r:id="rId8"/>
          <w:pgSz w:w="11920" w:h="16840"/>
          <w:pgMar w:top="840" w:right="680" w:bottom="280" w:left="620" w:header="0" w:footer="0" w:gutter="0"/>
          <w:cols w:space="720"/>
        </w:sectPr>
      </w:pPr>
    </w:p>
    <w:p w14:paraId="5C134E76" w14:textId="77777777" w:rsidR="0075151E" w:rsidRPr="0008747A" w:rsidRDefault="002F3B36" w:rsidP="0008747A">
      <w:pPr>
        <w:spacing w:before="51" w:after="0" w:line="240" w:lineRule="auto"/>
        <w:ind w:right="-70"/>
        <w:rPr>
          <w:sz w:val="20"/>
          <w:szCs w:val="20"/>
        </w:rPr>
        <w:sectPr w:rsidR="0075151E" w:rsidRPr="0008747A">
          <w:headerReference w:type="default" r:id="rId9"/>
          <w:type w:val="continuous"/>
          <w:pgSz w:w="11920" w:h="16840"/>
          <w:pgMar w:top="1920" w:right="680" w:bottom="280" w:left="620" w:header="720" w:footer="720" w:gutter="0"/>
          <w:cols w:space="720"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D6B74B" wp14:editId="7D428BDD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6765925" cy="676275"/>
                <wp:effectExtent l="0" t="0" r="158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97DED" w14:textId="77777777" w:rsidR="002F3B36" w:rsidRDefault="00201359">
                            <w:bookmarkStart w:id="0" w:name="_Hlk492304395"/>
                            <w:bookmarkStart w:id="1" w:name="_Hlk492304396"/>
                            <w:bookmarkStart w:id="2" w:name="_Hlk492304397"/>
                            <w:bookmarkStart w:id="3" w:name="_Hlk492304411"/>
                            <w:bookmarkStart w:id="4" w:name="_Hlk492304412"/>
                            <w:bookmarkStart w:id="5" w:name="_Hlk492304413"/>
                            <w:bookmarkStart w:id="6" w:name="_Hlk492304414"/>
                            <w:bookmarkStart w:id="7" w:name="_Hlk492304415"/>
                            <w:bookmarkStart w:id="8" w:name="_Hlk492304416"/>
                            <w:bookmarkStart w:id="9" w:name="_Hlk492304417"/>
                            <w:bookmarkStart w:id="10" w:name="_Hlk492304418"/>
                            <w:bookmarkStart w:id="11" w:name="_Hlk492304419"/>
                            <w:bookmarkStart w:id="12" w:name="_Hlk492304420"/>
                            <w:bookmarkStart w:id="13" w:name="_Hlk492304421"/>
                            <w:bookmarkStart w:id="14" w:name="_Hlk492304422"/>
                            <w:bookmarkStart w:id="15" w:name="_Hlk492304423"/>
                            <w:bookmarkStart w:id="16" w:name="_Hlk492304424"/>
                            <w:bookmarkStart w:id="17" w:name="_Hlk492304425"/>
                            <w:bookmarkStart w:id="18" w:name="_Hlk492304426"/>
                            <w:bookmarkStart w:id="19" w:name="_Hlk492304427"/>
                            <w:bookmarkStart w:id="20" w:name="_Hlk492304428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Easy access for children of all abilities to play together. This Whirly Go Round sits level with the ground to accommodate wheelchairs. The sculptural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stainless steel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handrail adds an artistic element and extra security.</w:t>
                            </w:r>
                            <w:r w:rsidR="00A50766">
                              <w:rPr>
                                <w:rFonts w:ascii="Helvetica" w:eastAsia="Franklin Gothic Medium" w:hAnsi="Helvetica" w:cs="Helvetica"/>
                                <w:b/>
                                <w:noProof/>
                                <w:color w:val="595959" w:themeColor="text1" w:themeTint="A6"/>
                                <w:spacing w:val="-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245675" wp14:editId="4115AA02">
                                  <wp:extent cx="6576695" cy="4651128"/>
                                  <wp:effectExtent l="0" t="0" r="0" b="0"/>
                                  <wp:docPr id="14" name="Picture 14" descr="C:\Users\Samantha.Emms\AppData\Local\Microsoft\Windows\INetCache\Content.Word\Whirly Go Round 1500 Render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mantha.Emms\AppData\Local\Microsoft\Windows\INetCache\Content.Word\Whirly Go Round 1500 Render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6695" cy="4651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D6B7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1.55pt;margin-top:11.45pt;width:532.75pt;height:53.25pt;z-index:251757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" fillcolor="white [3201]" strokecolor="white [3212]" strokeweight=".5pt">
                <v:textbox>
                  <w:txbxContent>
                    <w:p w14:paraId="7C197DED" w14:textId="77777777" w:rsidR="002F3B36" w:rsidRDefault="00201359">
                      <w:bookmarkStart w:id="21" w:name="_Hlk492304395"/>
                      <w:bookmarkStart w:id="22" w:name="_Hlk492304396"/>
                      <w:bookmarkStart w:id="23" w:name="_Hlk492304397"/>
                      <w:bookmarkStart w:id="24" w:name="_Hlk492304411"/>
                      <w:bookmarkStart w:id="25" w:name="_Hlk492304412"/>
                      <w:bookmarkStart w:id="26" w:name="_Hlk492304413"/>
                      <w:bookmarkStart w:id="27" w:name="_Hlk492304414"/>
                      <w:bookmarkStart w:id="28" w:name="_Hlk492304415"/>
                      <w:bookmarkStart w:id="29" w:name="_Hlk492304416"/>
                      <w:bookmarkStart w:id="30" w:name="_Hlk492304417"/>
                      <w:bookmarkStart w:id="31" w:name="_Hlk492304418"/>
                      <w:bookmarkStart w:id="32" w:name="_Hlk492304419"/>
                      <w:bookmarkStart w:id="33" w:name="_Hlk492304420"/>
                      <w:bookmarkStart w:id="34" w:name="_Hlk492304421"/>
                      <w:bookmarkStart w:id="35" w:name="_Hlk492304422"/>
                      <w:bookmarkStart w:id="36" w:name="_Hlk492304423"/>
                      <w:bookmarkStart w:id="37" w:name="_Hlk492304424"/>
                      <w:bookmarkStart w:id="38" w:name="_Hlk492304425"/>
                      <w:bookmarkStart w:id="39" w:name="_Hlk492304426"/>
                      <w:bookmarkStart w:id="40" w:name="_Hlk492304427"/>
                      <w:bookmarkStart w:id="41" w:name="_Hlk492304428"/>
                      <w:r>
                        <w:rPr>
                          <w:rFonts w:ascii="Arial" w:hAnsi="Arial" w:cs="Arial"/>
                          <w:lang w:val="en-GB"/>
                        </w:rPr>
                        <w:t xml:space="preserve">Easy access for children of all abilities to play together. This Whirly Go Round sits level with the ground to accommodate wheelchairs. The sculptural </w:t>
                      </w:r>
                      <w:proofErr w:type="gramStart"/>
                      <w:r>
                        <w:rPr>
                          <w:rFonts w:ascii="Arial" w:hAnsi="Arial" w:cs="Arial"/>
                          <w:lang w:val="en-GB"/>
                        </w:rPr>
                        <w:t>stainless steel</w:t>
                      </w:r>
                      <w:proofErr w:type="gramEnd"/>
                      <w:r>
                        <w:rPr>
                          <w:rFonts w:ascii="Arial" w:hAnsi="Arial" w:cs="Arial"/>
                          <w:lang w:val="en-GB"/>
                        </w:rPr>
                        <w:t xml:space="preserve"> handrail adds an artistic element and extra security.</w:t>
                      </w:r>
                      <w:r w:rsidR="00A50766">
                        <w:rPr>
                          <w:rFonts w:ascii="Helvetica" w:eastAsia="Franklin Gothic Medium" w:hAnsi="Helvetica" w:cs="Helvetica"/>
                          <w:b/>
                          <w:noProof/>
                          <w:color w:val="595959" w:themeColor="text1" w:themeTint="A6"/>
                          <w:spacing w:val="-2"/>
                          <w:sz w:val="20"/>
                          <w:szCs w:val="20"/>
                        </w:rPr>
                        <w:drawing>
                          <wp:inline distT="0" distB="0" distL="0" distR="0" wp14:anchorId="44245675" wp14:editId="4115AA02">
                            <wp:extent cx="6576695" cy="4651128"/>
                            <wp:effectExtent l="0" t="0" r="0" b="0"/>
                            <wp:docPr id="14" name="Picture 14" descr="C:\Users\Samantha.Emms\AppData\Local\Microsoft\Windows\INetCache\Content.Word\Whirly Go Round 1500 Render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mantha.Emms\AppData\Local\Microsoft\Windows\INetCache\Content.Word\Whirly Go Round 1500 Render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6695" cy="4651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B167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CFC9265" wp14:editId="0089294D">
                <wp:simplePos x="0" y="0"/>
                <wp:positionH relativeFrom="page">
                  <wp:align>center</wp:align>
                </wp:positionH>
                <wp:positionV relativeFrom="paragraph">
                  <wp:posOffset>59055</wp:posOffset>
                </wp:positionV>
                <wp:extent cx="6623050" cy="1270"/>
                <wp:effectExtent l="0" t="0" r="25400" b="17780"/>
                <wp:wrapNone/>
                <wp:docPr id="37" name="Group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1270"/>
                          <a:chOff x="733" y="519"/>
                          <a:chExt cx="10430" cy="2"/>
                        </a:xfrm>
                      </wpg:grpSpPr>
                      <wps:wsp>
                        <wps:cNvPr id="38" name="Freeform 3145"/>
                        <wps:cNvSpPr>
                          <a:spLocks/>
                        </wps:cNvSpPr>
                        <wps:spPr bwMode="auto">
                          <a:xfrm>
                            <a:off x="733" y="519"/>
                            <a:ext cx="10430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0"/>
                              <a:gd name="T2" fmla="+- 0 11163 733"/>
                              <a:gd name="T3" fmla="*/ T2 w 10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0">
                                <a:moveTo>
                                  <a:pt x="0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4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AE6C2" id="Group 3144" o:spid="_x0000_s1026" style="position:absolute;margin-left:0;margin-top:4.65pt;width:521.5pt;height:.1pt;z-index:-251646976;mso-position-horizontal:center;mso-position-horizontal-relative:page" coordorigin="733,519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">
                <v:shape id="Freeform 3145" o:spid="_x0000_s1027" style="position:absolute;left:733;top:519;width:10430;height:2;visibility:visible;mso-wrap-style:square;v-text-anchor:top" coordsize="10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718EA&#10;AADbAAAADwAAAGRycy9kb3ducmV2LnhtbERPO2/CMBDeK/EfrEPqVhz6QG2KQagSaheGBga6neIj&#10;CcTnKDbE/ffcgMT46XvPl8m16kJ9aDwbmE4yUMSltw1XBnbb9dM7qBCRLbaeycA/BVguRg9zzK0f&#10;+JcuRayUhHDI0UAdY5drHcqaHIaJ74iFO/jeYRTYV9r2OEi4a/Vzls20w4alocaOvmoqT8XZGXjZ&#10;HPbcuu/iA9Pb8Pp3Onb7dDTmcZxWn6AipXgX39w/VnwyVr7ID9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mO9fBAAAA2wAAAA8AAAAAAAAAAAAAAAAAmAIAAGRycy9kb3du&#10;cmV2LnhtbFBLBQYAAAAABAAEAPUAAACGAwAAAAA=&#10;" path="m,l10430,e" filled="f" strokecolor="#006499" strokeweight=".5pt">
                  <v:path arrowok="t" o:connecttype="custom" o:connectlocs="0,0;10430,0" o:connectangles="0,0"/>
                </v:shape>
                <w10:wrap anchorx="page"/>
              </v:group>
            </w:pict>
          </mc:Fallback>
        </mc:AlternateContent>
      </w:r>
    </w:p>
    <w:p w14:paraId="6BB5E466" w14:textId="5EF43C7E" w:rsidR="00A50766" w:rsidRDefault="00A50766" w:rsidP="00C76415">
      <w:pPr>
        <w:tabs>
          <w:tab w:val="left" w:pos="4962"/>
        </w:tabs>
        <w:spacing w:after="0" w:line="200" w:lineRule="exact"/>
        <w:rPr>
          <w:noProof/>
          <w:lang w:val="en-AU" w:eastAsia="en-AU"/>
        </w:rPr>
      </w:pPr>
      <w:r>
        <w:rPr>
          <w:noProof/>
        </w:rPr>
        <w:drawing>
          <wp:inline distT="0" distB="0" distL="0" distR="0" wp14:anchorId="29022526" wp14:editId="5257E2CB">
            <wp:extent cx="6794500" cy="4805465"/>
            <wp:effectExtent l="0" t="0" r="6350" b="0"/>
            <wp:docPr id="16" name="Picture 16" descr="C:\Users\Samantha.Emms\AppData\Local\Microsoft\Windows\INetCache\Content.Word\Whirly Go Round 1500 Re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ntha.Emms\AppData\Local\Microsoft\Windows\INetCache\Content.Word\Whirly Go Round 1500 Render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46FBC" wp14:editId="0F5F4356">
            <wp:extent cx="6794500" cy="4805465"/>
            <wp:effectExtent l="0" t="0" r="6350" b="0"/>
            <wp:docPr id="39" name="Picture 39" descr="C:\Users\Samantha.Emms\AppData\Local\Microsoft\Windows\INetCache\Content.Word\Whirly Go Round 1500 Re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ntha.Emms\AppData\Local\Microsoft\Windows\INetCache\Content.Word\Whirly Go Round 1500 Render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412" w:rsidRPr="00EF633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56544" behindDoc="0" locked="0" layoutInCell="1" allowOverlap="1" wp14:anchorId="54A6EB05" wp14:editId="2293022C">
            <wp:simplePos x="0" y="0"/>
            <wp:positionH relativeFrom="column">
              <wp:posOffset>5362575</wp:posOffset>
            </wp:positionH>
            <wp:positionV relativeFrom="paragraph">
              <wp:posOffset>7124700</wp:posOffset>
            </wp:positionV>
            <wp:extent cx="628650" cy="628650"/>
            <wp:effectExtent l="0" t="0" r="0" b="0"/>
            <wp:wrapSquare wrapText="bothSides"/>
            <wp:docPr id="49" name="Picture 49" descr="\\APLAY-DC1\A-PLAY\CAD OFFICE\WORKING\R-ROB\Pack and Go\Test Inventor Materials for 3DSMAX import\Templates\APlay Templates\a_space_marine_grad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LAY-DC1\A-PLAY\CAD OFFICE\WORKING\R-ROB\Pack and Go\Test Inventor Materials for 3DSMAX import\Templates\APlay Templates\a_space_marine_grade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47A">
        <w:rPr>
          <w:noProof/>
          <w:lang w:val="en-AU" w:eastAsia="en-AU"/>
        </w:rPr>
        <w:drawing>
          <wp:anchor distT="0" distB="0" distL="114300" distR="114300" simplePos="0" relativeHeight="251722752" behindDoc="0" locked="0" layoutInCell="1" allowOverlap="1" wp14:anchorId="4AA320A2" wp14:editId="5AC19C84">
            <wp:simplePos x="0" y="0"/>
            <wp:positionH relativeFrom="column">
              <wp:posOffset>6023610</wp:posOffset>
            </wp:positionH>
            <wp:positionV relativeFrom="paragraph">
              <wp:posOffset>7065010</wp:posOffset>
            </wp:positionV>
            <wp:extent cx="704850" cy="708660"/>
            <wp:effectExtent l="19050" t="0" r="0" b="0"/>
            <wp:wrapNone/>
            <wp:docPr id="48" name="Picture 47" descr="Australian_Designe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n_Designed_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80D99" w14:textId="3A3A5419" w:rsidR="0075151E" w:rsidRDefault="009E5F6C" w:rsidP="00C76415">
      <w:pPr>
        <w:tabs>
          <w:tab w:val="left" w:pos="4962"/>
        </w:tabs>
        <w:spacing w:after="0" w:line="200" w:lineRule="exact"/>
        <w:rPr>
          <w:sz w:val="20"/>
          <w:szCs w:val="20"/>
        </w:rPr>
      </w:pPr>
      <w:r w:rsidRPr="009E5F6C">
        <w:rPr>
          <w:rFonts w:ascii="Helvetica" w:eastAsia="Franklin Gothic Medium" w:hAnsi="Helvetica" w:cs="Helvetica"/>
          <w:b/>
          <w:noProof/>
          <w:color w:val="595959" w:themeColor="text1" w:themeTint="A6"/>
          <w:spacing w:val="-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2F59986" wp14:editId="030F8E50">
                <wp:simplePos x="0" y="0"/>
                <wp:positionH relativeFrom="column">
                  <wp:posOffset>4962525</wp:posOffset>
                </wp:positionH>
                <wp:positionV relativeFrom="paragraph">
                  <wp:posOffset>3190240</wp:posOffset>
                </wp:positionV>
                <wp:extent cx="1447800" cy="485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9E5B8" w14:textId="77777777" w:rsidR="009E5F6C" w:rsidRPr="009E5F6C" w:rsidRDefault="009E5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E5F6C">
                              <w:rPr>
                                <w:sz w:val="24"/>
                                <w:szCs w:val="24"/>
                              </w:rPr>
                              <w:t xml:space="preserve">Rubber </w:t>
                            </w:r>
                            <w:proofErr w:type="gramStart"/>
                            <w:r w:rsidRPr="009E5F6C">
                              <w:rPr>
                                <w:sz w:val="24"/>
                                <w:szCs w:val="24"/>
                              </w:rPr>
                              <w:t>surround</w:t>
                            </w:r>
                            <w:proofErr w:type="gramEnd"/>
                            <w:r w:rsidRPr="009E5F6C">
                              <w:rPr>
                                <w:sz w:val="24"/>
                                <w:szCs w:val="24"/>
                              </w:rPr>
                              <w:t xml:space="preserve"> not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9986" id="Text Box 2" o:spid="_x0000_s1027" type="#_x0000_t202" style="position:absolute;margin-left:390.75pt;margin-top:251.2pt;width:114pt;height:38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">
                <v:textbox>
                  <w:txbxContent>
                    <w:p w14:paraId="34E9E5B8" w14:textId="77777777" w:rsidR="009E5F6C" w:rsidRPr="009E5F6C" w:rsidRDefault="009E5F6C">
                      <w:pPr>
                        <w:rPr>
                          <w:sz w:val="24"/>
                          <w:szCs w:val="24"/>
                        </w:rPr>
                      </w:pPr>
                      <w:r w:rsidRPr="009E5F6C">
                        <w:rPr>
                          <w:sz w:val="24"/>
                          <w:szCs w:val="24"/>
                        </w:rPr>
                        <w:t xml:space="preserve">Rubber </w:t>
                      </w:r>
                      <w:proofErr w:type="gramStart"/>
                      <w:r w:rsidRPr="009E5F6C">
                        <w:rPr>
                          <w:sz w:val="24"/>
                          <w:szCs w:val="24"/>
                        </w:rPr>
                        <w:t>surround</w:t>
                      </w:r>
                      <w:proofErr w:type="gramEnd"/>
                      <w:r w:rsidRPr="009E5F6C">
                        <w:rPr>
                          <w:sz w:val="24"/>
                          <w:szCs w:val="24"/>
                        </w:rPr>
                        <w:t xml:space="preserve"> not included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359">
        <w:rPr>
          <w:noProof/>
          <w:lang w:val="en-AU" w:eastAsia="en-AU"/>
        </w:rPr>
        <w:drawing>
          <wp:anchor distT="0" distB="0" distL="114300" distR="114300" simplePos="0" relativeHeight="251758592" behindDoc="0" locked="0" layoutInCell="1" allowOverlap="1" wp14:anchorId="06D3445E" wp14:editId="71F2918E">
            <wp:simplePos x="0" y="0"/>
            <wp:positionH relativeFrom="margin">
              <wp:align>center</wp:align>
            </wp:positionH>
            <wp:positionV relativeFrom="paragraph">
              <wp:posOffset>893445</wp:posOffset>
            </wp:positionV>
            <wp:extent cx="6372225" cy="2849177"/>
            <wp:effectExtent l="0" t="0" r="0" b="8890"/>
            <wp:wrapThrough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hrough>
            <wp:docPr id="40" name="Picture 40" descr="C:\Users\Samantha.Emms\AppData\Local\Microsoft\Windows\INetCache\Content.Word\Whirly Go Round 1500 Re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tha.Emms\AppData\Local\Microsoft\Windows\INetCache\Content.Word\Whirly Go Round 1500 Rende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31349" r="11360" b="20834"/>
                    <a:stretch/>
                  </pic:blipFill>
                  <pic:spPr bwMode="auto">
                    <a:xfrm>
                      <a:off x="0" y="0"/>
                      <a:ext cx="6372225" cy="28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7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E400C8" wp14:editId="1FEEE79F">
                <wp:simplePos x="0" y="0"/>
                <wp:positionH relativeFrom="column">
                  <wp:posOffset>891540</wp:posOffset>
                </wp:positionH>
                <wp:positionV relativeFrom="paragraph">
                  <wp:posOffset>8197215</wp:posOffset>
                </wp:positionV>
                <wp:extent cx="876300" cy="90805"/>
                <wp:effectExtent l="0" t="0" r="3810" b="0"/>
                <wp:wrapNone/>
                <wp:docPr id="34" name="Rectangl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71A0" id="Rectangle 3151" o:spid="_x0000_s1026" style="position:absolute;margin-left:70.2pt;margin-top:645.45pt;width:69pt;height:7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" stroked="f"/>
            </w:pict>
          </mc:Fallback>
        </mc:AlternateContent>
      </w:r>
      <w:r w:rsidR="008D2C0E">
        <w:rPr>
          <w:noProof/>
          <w:lang w:val="en-AU" w:eastAsia="en-AU"/>
        </w:rPr>
        <w:drawing>
          <wp:anchor distT="0" distB="0" distL="114300" distR="114300" simplePos="0" relativeHeight="251735040" behindDoc="0" locked="0" layoutInCell="1" allowOverlap="1" wp14:anchorId="53AD9D07" wp14:editId="466DECE9">
            <wp:simplePos x="0" y="0"/>
            <wp:positionH relativeFrom="column">
              <wp:posOffset>-49530</wp:posOffset>
            </wp:positionH>
            <wp:positionV relativeFrom="paragraph">
              <wp:posOffset>7919085</wp:posOffset>
            </wp:positionV>
            <wp:extent cx="1002030" cy="510540"/>
            <wp:effectExtent l="19050" t="0" r="7620" b="0"/>
            <wp:wrapNone/>
            <wp:docPr id="29" name="Picture 18" descr="D:\2012_Product Library\Playspace\Playtime Square\Standard Models\XM30118A\2D Plan_XM301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2_Product Library\Playspace\Playtime Square\Standard Models\XM30118A\2D Plan_XM3011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731" t="20158" r="32804" b="7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7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26788C" wp14:editId="18EB346E">
                <wp:simplePos x="0" y="0"/>
                <wp:positionH relativeFrom="column">
                  <wp:posOffset>68580</wp:posOffset>
                </wp:positionH>
                <wp:positionV relativeFrom="paragraph">
                  <wp:posOffset>4200525</wp:posOffset>
                </wp:positionV>
                <wp:extent cx="0" cy="3756660"/>
                <wp:effectExtent l="20955" t="20955" r="26670" b="22860"/>
                <wp:wrapNone/>
                <wp:docPr id="33" name="AutoShap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666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6C9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46" o:spid="_x0000_s1026" type="#_x0000_t32" style="position:absolute;margin-left:5.4pt;margin-top:330.75pt;width:0;height:29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" strokecolor="white [3212]" strokeweight="2.75pt"/>
            </w:pict>
          </mc:Fallback>
        </mc:AlternateContent>
      </w:r>
    </w:p>
    <w:p w14:paraId="66C757A3" w14:textId="7B1741AB" w:rsidR="00B236B3" w:rsidRPr="00B236B3" w:rsidRDefault="00B236B3" w:rsidP="00B236B3">
      <w:pPr>
        <w:rPr>
          <w:sz w:val="20"/>
          <w:szCs w:val="20"/>
        </w:rPr>
      </w:pPr>
    </w:p>
    <w:p w14:paraId="463F35D5" w14:textId="0200F7D6" w:rsidR="00B236B3" w:rsidRPr="00B236B3" w:rsidRDefault="00B236B3" w:rsidP="00B236B3">
      <w:pPr>
        <w:rPr>
          <w:sz w:val="20"/>
          <w:szCs w:val="20"/>
        </w:rPr>
      </w:pPr>
    </w:p>
    <w:p w14:paraId="5CAEA565" w14:textId="68075623" w:rsidR="00B236B3" w:rsidRPr="00B236B3" w:rsidRDefault="00B236B3" w:rsidP="00B236B3">
      <w:pPr>
        <w:rPr>
          <w:sz w:val="20"/>
          <w:szCs w:val="20"/>
        </w:rPr>
      </w:pPr>
    </w:p>
    <w:p w14:paraId="6C9E60D3" w14:textId="49FC14F4" w:rsidR="00B236B3" w:rsidRPr="00B236B3" w:rsidRDefault="00B236B3" w:rsidP="00B236B3">
      <w:pPr>
        <w:rPr>
          <w:sz w:val="20"/>
          <w:szCs w:val="20"/>
        </w:rPr>
      </w:pPr>
    </w:p>
    <w:p w14:paraId="6D0260E5" w14:textId="01AEBE57" w:rsidR="00B236B3" w:rsidRPr="00B236B3" w:rsidRDefault="00796FD9" w:rsidP="00B236B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6D3EEDC9" wp14:editId="337BC244">
            <wp:simplePos x="0" y="0"/>
            <wp:positionH relativeFrom="column">
              <wp:posOffset>1457325</wp:posOffset>
            </wp:positionH>
            <wp:positionV relativeFrom="paragraph">
              <wp:posOffset>62230</wp:posOffset>
            </wp:positionV>
            <wp:extent cx="36671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13" name="Picture 1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01C6E965" wp14:editId="5B2714F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623050" cy="1270"/>
                <wp:effectExtent l="0" t="0" r="0" b="0"/>
                <wp:wrapNone/>
                <wp:docPr id="35" name="Group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1270"/>
                          <a:chOff x="733" y="519"/>
                          <a:chExt cx="10430" cy="2"/>
                        </a:xfrm>
                      </wpg:grpSpPr>
                      <wps:wsp>
                        <wps:cNvPr id="36" name="Freeform 3153"/>
                        <wps:cNvSpPr>
                          <a:spLocks/>
                        </wps:cNvSpPr>
                        <wps:spPr bwMode="auto">
                          <a:xfrm>
                            <a:off x="733" y="519"/>
                            <a:ext cx="10430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0"/>
                              <a:gd name="T2" fmla="+- 0 11163 733"/>
                              <a:gd name="T3" fmla="*/ T2 w 10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0">
                                <a:moveTo>
                                  <a:pt x="0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4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E0DF" id="Group 3152" o:spid="_x0000_s1026" style="position:absolute;margin-left:470.3pt;margin-top:1.2pt;width:521.5pt;height:.1pt;z-index:-251565056;mso-position-horizontal:right;mso-position-horizontal-relative:margin" coordorigin="733,519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">
                <v:shape id="Freeform 3153" o:spid="_x0000_s1027" style="position:absolute;left:733;top:519;width:10430;height:2;visibility:visible;mso-wrap-style:square;v-text-anchor:top" coordsize="10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" path="m,l10430,e" filled="f" strokecolor="#006499" strokeweight=".5pt">
                  <v:path arrowok="t" o:connecttype="custom" o:connectlocs="0,0;10430,0" o:connectangles="0,0"/>
                </v:shape>
                <w10:wrap anchorx="margin"/>
              </v:group>
            </w:pict>
          </mc:Fallback>
        </mc:AlternateContent>
      </w:r>
    </w:p>
    <w:p w14:paraId="770778EB" w14:textId="63C46DA2" w:rsidR="00B236B3" w:rsidRPr="00B236B3" w:rsidRDefault="00B236B3" w:rsidP="00B236B3">
      <w:pPr>
        <w:rPr>
          <w:sz w:val="20"/>
          <w:szCs w:val="20"/>
        </w:rPr>
      </w:pPr>
    </w:p>
    <w:p w14:paraId="6C55EFD5" w14:textId="467072C6" w:rsidR="00B236B3" w:rsidRPr="00B236B3" w:rsidRDefault="00B236B3" w:rsidP="00B236B3">
      <w:pPr>
        <w:rPr>
          <w:sz w:val="20"/>
          <w:szCs w:val="20"/>
        </w:rPr>
      </w:pPr>
    </w:p>
    <w:p w14:paraId="729661AC" w14:textId="231B7716" w:rsidR="00B236B3" w:rsidRPr="00B236B3" w:rsidRDefault="00796FD9" w:rsidP="00796FD9">
      <w:pPr>
        <w:tabs>
          <w:tab w:val="left" w:pos="448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57E7234" w14:textId="4ACE3155" w:rsidR="00B236B3" w:rsidRPr="00B236B3" w:rsidRDefault="00B236B3" w:rsidP="00B236B3">
      <w:pPr>
        <w:tabs>
          <w:tab w:val="left" w:pos="46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45CEC304" w14:textId="281C57DB" w:rsidR="00B236B3" w:rsidRPr="00B236B3" w:rsidRDefault="00B236B3" w:rsidP="00B236B3">
      <w:pPr>
        <w:rPr>
          <w:sz w:val="20"/>
          <w:szCs w:val="20"/>
        </w:rPr>
      </w:pPr>
    </w:p>
    <w:p w14:paraId="62633982" w14:textId="13A21EF9" w:rsidR="00B236B3" w:rsidRPr="00B236B3" w:rsidRDefault="00B236B3" w:rsidP="00B236B3">
      <w:pPr>
        <w:rPr>
          <w:sz w:val="20"/>
          <w:szCs w:val="20"/>
        </w:rPr>
      </w:pPr>
    </w:p>
    <w:p w14:paraId="4D8AFBC4" w14:textId="67E968B7" w:rsidR="00B236B3" w:rsidRPr="00B236B3" w:rsidRDefault="00B236B3" w:rsidP="00B236B3">
      <w:pPr>
        <w:rPr>
          <w:sz w:val="20"/>
          <w:szCs w:val="20"/>
        </w:rPr>
      </w:pPr>
    </w:p>
    <w:p w14:paraId="00631E82" w14:textId="75961586" w:rsidR="00B236B3" w:rsidRPr="00B236B3" w:rsidRDefault="00B236B3" w:rsidP="00B236B3">
      <w:pPr>
        <w:rPr>
          <w:sz w:val="20"/>
          <w:szCs w:val="20"/>
        </w:rPr>
      </w:pPr>
    </w:p>
    <w:p w14:paraId="4C684B45" w14:textId="581C6736" w:rsidR="00B236B3" w:rsidRPr="00B236B3" w:rsidRDefault="00B236B3" w:rsidP="00B236B3">
      <w:pPr>
        <w:rPr>
          <w:sz w:val="20"/>
          <w:szCs w:val="20"/>
        </w:rPr>
      </w:pPr>
    </w:p>
    <w:p w14:paraId="54B077F4" w14:textId="77777777" w:rsidR="00B236B3" w:rsidRPr="00B236B3" w:rsidRDefault="00B236B3" w:rsidP="00B236B3">
      <w:pPr>
        <w:rPr>
          <w:sz w:val="20"/>
          <w:szCs w:val="20"/>
        </w:rPr>
      </w:pPr>
    </w:p>
    <w:sectPr w:rsidR="00B236B3" w:rsidRPr="00B236B3" w:rsidSect="0075151E">
      <w:headerReference w:type="default" r:id="rId16"/>
      <w:type w:val="continuous"/>
      <w:pgSz w:w="11920" w:h="16840"/>
      <w:pgMar w:top="192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B828A" w14:textId="77777777" w:rsidR="00FE1542" w:rsidRDefault="00FE1542" w:rsidP="0075151E">
      <w:pPr>
        <w:spacing w:after="0" w:line="240" w:lineRule="auto"/>
      </w:pPr>
      <w:r>
        <w:separator/>
      </w:r>
    </w:p>
  </w:endnote>
  <w:endnote w:type="continuationSeparator" w:id="0">
    <w:p w14:paraId="25064651" w14:textId="77777777" w:rsidR="00FE1542" w:rsidRDefault="00FE1542" w:rsidP="0075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12F71" w14:textId="77777777" w:rsidR="00FE1542" w:rsidRDefault="00FE1542" w:rsidP="0075151E">
      <w:pPr>
        <w:spacing w:after="0" w:line="240" w:lineRule="auto"/>
      </w:pPr>
      <w:r>
        <w:separator/>
      </w:r>
    </w:p>
  </w:footnote>
  <w:footnote w:type="continuationSeparator" w:id="0">
    <w:p w14:paraId="30290CFF" w14:textId="77777777" w:rsidR="00FE1542" w:rsidRDefault="00FE1542" w:rsidP="00751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D3671" w14:textId="77777777" w:rsidR="006B1677" w:rsidRDefault="006B1677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68AE8" w14:textId="77777777" w:rsidR="0075151E" w:rsidRDefault="0075151E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254B" w14:textId="77777777" w:rsidR="0075151E" w:rsidRDefault="006B1677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5" behindDoc="1" locked="0" layoutInCell="1" allowOverlap="1" wp14:anchorId="3A6B560D" wp14:editId="42D10B63">
              <wp:simplePos x="0" y="0"/>
              <wp:positionH relativeFrom="page">
                <wp:posOffset>1470660</wp:posOffset>
              </wp:positionH>
              <wp:positionV relativeFrom="page">
                <wp:posOffset>441960</wp:posOffset>
              </wp:positionV>
              <wp:extent cx="5631815" cy="546735"/>
              <wp:effectExtent l="3810" t="3810" r="22225" b="1905"/>
              <wp:wrapNone/>
              <wp:docPr id="28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1815" cy="546735"/>
                        <a:chOff x="2316" y="696"/>
                        <a:chExt cx="8869" cy="861"/>
                      </a:xfrm>
                    </wpg:grpSpPr>
                    <wpg:grpSp>
                      <wpg:cNvPr id="30" name="Group 23"/>
                      <wpg:cNvGrpSpPr>
                        <a:grpSpLocks/>
                      </wpg:cNvGrpSpPr>
                      <wpg:grpSpPr bwMode="auto">
                        <a:xfrm>
                          <a:off x="2336" y="716"/>
                          <a:ext cx="8829" cy="821"/>
                          <a:chOff x="2336" y="716"/>
                          <a:chExt cx="8829" cy="821"/>
                        </a:xfrm>
                      </wpg:grpSpPr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36" y="716"/>
                            <a:ext cx="8829" cy="821"/>
                          </a:xfrm>
                          <a:custGeom>
                            <a:avLst/>
                            <a:gdLst>
                              <a:gd name="T0" fmla="+- 0 2591 2336"/>
                              <a:gd name="T1" fmla="*/ T0 w 8829"/>
                              <a:gd name="T2" fmla="+- 0 716 716"/>
                              <a:gd name="T3" fmla="*/ 716 h 821"/>
                              <a:gd name="T4" fmla="+- 0 2516 2336"/>
                              <a:gd name="T5" fmla="*/ T4 w 8829"/>
                              <a:gd name="T6" fmla="+- 0 716 716"/>
                              <a:gd name="T7" fmla="*/ 716 h 821"/>
                              <a:gd name="T8" fmla="+- 0 2433 2336"/>
                              <a:gd name="T9" fmla="*/ T8 w 8829"/>
                              <a:gd name="T10" fmla="+- 0 721 716"/>
                              <a:gd name="T11" fmla="*/ 721 h 821"/>
                              <a:gd name="T12" fmla="+- 0 2368 2336"/>
                              <a:gd name="T13" fmla="*/ T12 w 8829"/>
                              <a:gd name="T14" fmla="+- 0 747 716"/>
                              <a:gd name="T15" fmla="*/ 747 h 821"/>
                              <a:gd name="T16" fmla="+- 0 2342 2336"/>
                              <a:gd name="T17" fmla="*/ T16 w 8829"/>
                              <a:gd name="T18" fmla="+- 0 811 716"/>
                              <a:gd name="T19" fmla="*/ 811 h 821"/>
                              <a:gd name="T20" fmla="+- 0 2337 2336"/>
                              <a:gd name="T21" fmla="*/ T20 w 8829"/>
                              <a:gd name="T22" fmla="+- 0 894 716"/>
                              <a:gd name="T23" fmla="*/ 894 h 821"/>
                              <a:gd name="T24" fmla="+- 0 2336 2336"/>
                              <a:gd name="T25" fmla="*/ T24 w 8829"/>
                              <a:gd name="T26" fmla="+- 0 969 716"/>
                              <a:gd name="T27" fmla="*/ 969 h 821"/>
                              <a:gd name="T28" fmla="+- 0 2336 2336"/>
                              <a:gd name="T29" fmla="*/ T28 w 8829"/>
                              <a:gd name="T30" fmla="+- 0 1281 716"/>
                              <a:gd name="T31" fmla="*/ 1281 h 821"/>
                              <a:gd name="T32" fmla="+- 0 2336 2336"/>
                              <a:gd name="T33" fmla="*/ T32 w 8829"/>
                              <a:gd name="T34" fmla="+- 0 1321 716"/>
                              <a:gd name="T35" fmla="*/ 1321 h 821"/>
                              <a:gd name="T36" fmla="+- 0 2337 2336"/>
                              <a:gd name="T37" fmla="*/ T36 w 8829"/>
                              <a:gd name="T38" fmla="+- 0 1389 716"/>
                              <a:gd name="T39" fmla="*/ 1389 h 821"/>
                              <a:gd name="T40" fmla="+- 0 2346 2336"/>
                              <a:gd name="T41" fmla="*/ T40 w 8829"/>
                              <a:gd name="T42" fmla="+- 0 1461 716"/>
                              <a:gd name="T43" fmla="*/ 1461 h 821"/>
                              <a:gd name="T44" fmla="+- 0 2380 2336"/>
                              <a:gd name="T45" fmla="*/ T44 w 8829"/>
                              <a:gd name="T46" fmla="+- 0 1514 716"/>
                              <a:gd name="T47" fmla="*/ 1514 h 821"/>
                              <a:gd name="T48" fmla="+- 0 2456 2336"/>
                              <a:gd name="T49" fmla="*/ T48 w 8829"/>
                              <a:gd name="T50" fmla="+- 0 1534 716"/>
                              <a:gd name="T51" fmla="*/ 1534 h 821"/>
                              <a:gd name="T52" fmla="+- 0 2550 2336"/>
                              <a:gd name="T53" fmla="*/ T52 w 8829"/>
                              <a:gd name="T54" fmla="+- 0 1536 716"/>
                              <a:gd name="T55" fmla="*/ 1536 h 821"/>
                              <a:gd name="T56" fmla="+- 0 10910 2336"/>
                              <a:gd name="T57" fmla="*/ T56 w 8829"/>
                              <a:gd name="T58" fmla="+- 0 1536 716"/>
                              <a:gd name="T59" fmla="*/ 1536 h 821"/>
                              <a:gd name="T60" fmla="+- 0 10951 2336"/>
                              <a:gd name="T61" fmla="*/ T60 w 8829"/>
                              <a:gd name="T62" fmla="+- 0 1536 716"/>
                              <a:gd name="T63" fmla="*/ 1536 h 821"/>
                              <a:gd name="T64" fmla="+- 0 11018 2336"/>
                              <a:gd name="T65" fmla="*/ T64 w 8829"/>
                              <a:gd name="T66" fmla="+- 0 1535 716"/>
                              <a:gd name="T67" fmla="*/ 1535 h 821"/>
                              <a:gd name="T68" fmla="+- 0 11090 2336"/>
                              <a:gd name="T69" fmla="*/ T68 w 8829"/>
                              <a:gd name="T70" fmla="+- 0 1527 716"/>
                              <a:gd name="T71" fmla="*/ 1527 h 821"/>
                              <a:gd name="T72" fmla="+- 0 11143 2336"/>
                              <a:gd name="T73" fmla="*/ T72 w 8829"/>
                              <a:gd name="T74" fmla="+- 0 1493 716"/>
                              <a:gd name="T75" fmla="*/ 1493 h 821"/>
                              <a:gd name="T76" fmla="+- 0 11163 2336"/>
                              <a:gd name="T77" fmla="*/ T76 w 8829"/>
                              <a:gd name="T78" fmla="+- 0 1417 716"/>
                              <a:gd name="T79" fmla="*/ 1417 h 821"/>
                              <a:gd name="T80" fmla="+- 0 11165 2336"/>
                              <a:gd name="T81" fmla="*/ T80 w 8829"/>
                              <a:gd name="T82" fmla="+- 0 1323 716"/>
                              <a:gd name="T83" fmla="*/ 1323 h 821"/>
                              <a:gd name="T84" fmla="+- 0 11166 2336"/>
                              <a:gd name="T85" fmla="*/ T84 w 8829"/>
                              <a:gd name="T86" fmla="+- 0 971 716"/>
                              <a:gd name="T87" fmla="*/ 971 h 821"/>
                              <a:gd name="T88" fmla="+- 0 11165 2336"/>
                              <a:gd name="T89" fmla="*/ T88 w 8829"/>
                              <a:gd name="T90" fmla="+- 0 931 716"/>
                              <a:gd name="T91" fmla="*/ 931 h 821"/>
                              <a:gd name="T92" fmla="+- 0 11164 2336"/>
                              <a:gd name="T93" fmla="*/ T92 w 8829"/>
                              <a:gd name="T94" fmla="+- 0 863 716"/>
                              <a:gd name="T95" fmla="*/ 863 h 821"/>
                              <a:gd name="T96" fmla="+- 0 11156 2336"/>
                              <a:gd name="T97" fmla="*/ T96 w 8829"/>
                              <a:gd name="T98" fmla="+- 0 791 716"/>
                              <a:gd name="T99" fmla="*/ 791 h 821"/>
                              <a:gd name="T100" fmla="+- 0 11122 2336"/>
                              <a:gd name="T101" fmla="*/ T100 w 8829"/>
                              <a:gd name="T102" fmla="+- 0 738 716"/>
                              <a:gd name="T103" fmla="*/ 738 h 821"/>
                              <a:gd name="T104" fmla="+- 0 11046 2336"/>
                              <a:gd name="T105" fmla="*/ T104 w 8829"/>
                              <a:gd name="T106" fmla="+- 0 719 716"/>
                              <a:gd name="T107" fmla="*/ 719 h 821"/>
                              <a:gd name="T108" fmla="+- 0 10952 2336"/>
                              <a:gd name="T109" fmla="*/ T108 w 8829"/>
                              <a:gd name="T110" fmla="+- 0 716 716"/>
                              <a:gd name="T111" fmla="*/ 716 h 821"/>
                              <a:gd name="T112" fmla="+- 0 2591 2336"/>
                              <a:gd name="T113" fmla="*/ T112 w 8829"/>
                              <a:gd name="T114" fmla="+- 0 716 716"/>
                              <a:gd name="T115" fmla="*/ 716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29" h="821">
                                <a:moveTo>
                                  <a:pt x="255" y="0"/>
                                </a:moveTo>
                                <a:lnTo>
                                  <a:pt x="180" y="0"/>
                                </a:lnTo>
                                <a:lnTo>
                                  <a:pt x="97" y="5"/>
                                </a:lnTo>
                                <a:lnTo>
                                  <a:pt x="32" y="31"/>
                                </a:lnTo>
                                <a:lnTo>
                                  <a:pt x="6" y="95"/>
                                </a:lnTo>
                                <a:lnTo>
                                  <a:pt x="1" y="178"/>
                                </a:lnTo>
                                <a:lnTo>
                                  <a:pt x="0" y="253"/>
                                </a:lnTo>
                                <a:lnTo>
                                  <a:pt x="0" y="565"/>
                                </a:lnTo>
                                <a:lnTo>
                                  <a:pt x="0" y="605"/>
                                </a:lnTo>
                                <a:lnTo>
                                  <a:pt x="1" y="673"/>
                                </a:lnTo>
                                <a:lnTo>
                                  <a:pt x="10" y="745"/>
                                </a:lnTo>
                                <a:lnTo>
                                  <a:pt x="44" y="798"/>
                                </a:lnTo>
                                <a:lnTo>
                                  <a:pt x="120" y="818"/>
                                </a:lnTo>
                                <a:lnTo>
                                  <a:pt x="214" y="820"/>
                                </a:lnTo>
                                <a:lnTo>
                                  <a:pt x="8574" y="820"/>
                                </a:lnTo>
                                <a:lnTo>
                                  <a:pt x="8615" y="820"/>
                                </a:lnTo>
                                <a:lnTo>
                                  <a:pt x="8682" y="819"/>
                                </a:lnTo>
                                <a:lnTo>
                                  <a:pt x="8754" y="811"/>
                                </a:lnTo>
                                <a:lnTo>
                                  <a:pt x="8807" y="777"/>
                                </a:lnTo>
                                <a:lnTo>
                                  <a:pt x="8827" y="701"/>
                                </a:lnTo>
                                <a:lnTo>
                                  <a:pt x="8829" y="607"/>
                                </a:lnTo>
                                <a:lnTo>
                                  <a:pt x="8830" y="255"/>
                                </a:lnTo>
                                <a:lnTo>
                                  <a:pt x="8829" y="215"/>
                                </a:lnTo>
                                <a:lnTo>
                                  <a:pt x="8828" y="147"/>
                                </a:lnTo>
                                <a:lnTo>
                                  <a:pt x="8820" y="75"/>
                                </a:lnTo>
                                <a:lnTo>
                                  <a:pt x="8786" y="22"/>
                                </a:lnTo>
                                <a:lnTo>
                                  <a:pt x="8710" y="3"/>
                                </a:lnTo>
                                <a:lnTo>
                                  <a:pt x="8616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B9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869"/>
                            <a:ext cx="2200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BCB8E" id="Group 22" o:spid="_x0000_s1026" style="position:absolute;margin-left:115.8pt;margin-top:34.8pt;width:443.45pt;height:43.05pt;z-index:-2055;mso-position-horizontal-relative:page;mso-position-vertical-relative:page" coordorigin="2316,696" coordsize="8869,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">
              <v:group id="Group 23" o:spid="_x0000_s1027" style="position:absolute;left:2336;top:716;width:8829;height:821" coordorigin="2336,716" coordsize="8829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5" o:spid="_x0000_s1028" style="position:absolute;left:2336;top:716;width:8829;height:821;visibility:visible;mso-wrap-style:square;v-text-anchor:top" coordsize="882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ao8QA&#10;AADbAAAADwAAAGRycy9kb3ducmV2LnhtbESPT4vCMBTE78J+h/AWvIim/kFKNYoIK4KXte7eH82z&#10;rdu8lCba6qffCILHYWZ+wyzXnanEjRpXWlYwHkUgiDOrS84V/Jy+hjEI55E1VpZJwZ0crFcfvSUm&#10;2rZ8pFvqcxEg7BJUUHhfJ1K6rCCDbmRr4uCdbWPQB9nkUjfYBrip5CSK5tJgyWGhwJq2BWV/6dUo&#10;mF0218FpsEu38W+bHr8Pj7idPpTqf3abBQhPnX+HX+29VjAdw/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GqPEAAAA2wAAAA8AAAAAAAAAAAAAAAAAmAIAAGRycy9k&#10;b3ducmV2LnhtbFBLBQYAAAAABAAEAPUAAACJAwAAAAA=&#10;" path="m255,l180,,97,5,32,31,6,95,1,178,,253,,565r,40l1,673r9,72l44,798r76,20l214,820r8360,l8615,820r67,-1l8754,811r53,-34l8827,701r2,-94l8830,255r-1,-40l8828,147r-8,-72l8786,22,8710,3,8616,,255,xe" filled="f" strokecolor="#7fb942" strokeweight="2pt">
                  <v:path arrowok="t" o:connecttype="custom" o:connectlocs="255,716;180,716;97,721;32,747;6,811;1,894;0,969;0,1281;0,1321;1,1389;10,1461;44,1514;120,1534;214,1536;8574,1536;8615,1536;8682,1535;8754,1527;8807,1493;8827,1417;8829,1323;8830,971;8829,931;8828,863;8820,791;8786,738;8710,719;8616,716;255,716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style="position:absolute;left:8674;top:869;width:220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We/FAAAA2wAAAA8AAABkcnMvZG93bnJldi54bWxEj09rwkAUxO8Fv8PyhN7qRgutRjdBBWkP&#10;zcE/B709ss9sMPs2ZDeafvtuodDjMDO/YVb5YBtxp87XjhVMJwkI4tLpmisFp+PuZQ7CB2SNjWNS&#10;8E0e8mz0tMJUuwfv6X4IlYgQ9ikqMCG0qZS+NGTRT1xLHL2r6yyGKLtK6g4fEW4bOUuSN2mx5rhg&#10;sKWtofJ26K2C9/VHoZPi67SzF18sFtib86ZX6nk8rJcgAg3hP/zX/tQKXmfw+yX+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Fnv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6" behindDoc="1" locked="0" layoutInCell="1" allowOverlap="1" wp14:anchorId="68AEA68F" wp14:editId="0F38B4BD">
              <wp:simplePos x="0" y="0"/>
              <wp:positionH relativeFrom="page">
                <wp:posOffset>519430</wp:posOffset>
              </wp:positionH>
              <wp:positionV relativeFrom="page">
                <wp:posOffset>454025</wp:posOffset>
              </wp:positionV>
              <wp:extent cx="487045" cy="426085"/>
              <wp:effectExtent l="5080" t="0" r="3175" b="5715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7045" cy="426085"/>
                        <a:chOff x="818" y="715"/>
                        <a:chExt cx="767" cy="671"/>
                      </a:xfrm>
                    </wpg:grpSpPr>
                    <wpg:grpSp>
                      <wpg:cNvPr id="23" name="Group 19"/>
                      <wpg:cNvGrpSpPr>
                        <a:grpSpLocks/>
                      </wpg:cNvGrpSpPr>
                      <wpg:grpSpPr bwMode="auto">
                        <a:xfrm>
                          <a:off x="823" y="720"/>
                          <a:ext cx="757" cy="661"/>
                          <a:chOff x="823" y="720"/>
                          <a:chExt cx="757" cy="661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823" y="720"/>
                            <a:ext cx="757" cy="661"/>
                          </a:xfrm>
                          <a:custGeom>
                            <a:avLst/>
                            <a:gdLst>
                              <a:gd name="T0" fmla="+- 0 1196 823"/>
                              <a:gd name="T1" fmla="*/ T0 w 757"/>
                              <a:gd name="T2" fmla="+- 0 720 720"/>
                              <a:gd name="T3" fmla="*/ 720 h 661"/>
                              <a:gd name="T4" fmla="+- 0 1121 823"/>
                              <a:gd name="T5" fmla="*/ T4 w 757"/>
                              <a:gd name="T6" fmla="+- 0 740 720"/>
                              <a:gd name="T7" fmla="*/ 740 h 661"/>
                              <a:gd name="T8" fmla="+- 0 1070 823"/>
                              <a:gd name="T9" fmla="*/ T8 w 757"/>
                              <a:gd name="T10" fmla="+- 0 777 720"/>
                              <a:gd name="T11" fmla="*/ 777 h 661"/>
                              <a:gd name="T12" fmla="+- 0 836 823"/>
                              <a:gd name="T13" fmla="*/ T12 w 757"/>
                              <a:gd name="T14" fmla="+- 0 1173 720"/>
                              <a:gd name="T15" fmla="*/ 1173 h 661"/>
                              <a:gd name="T16" fmla="+- 0 823 823"/>
                              <a:gd name="T17" fmla="*/ T16 w 757"/>
                              <a:gd name="T18" fmla="+- 0 1226 720"/>
                              <a:gd name="T19" fmla="*/ 1226 h 661"/>
                              <a:gd name="T20" fmla="+- 0 823 823"/>
                              <a:gd name="T21" fmla="*/ T20 w 757"/>
                              <a:gd name="T22" fmla="+- 0 1244 720"/>
                              <a:gd name="T23" fmla="*/ 1244 h 661"/>
                              <a:gd name="T24" fmla="+- 0 848 823"/>
                              <a:gd name="T25" fmla="*/ T24 w 757"/>
                              <a:gd name="T26" fmla="+- 0 1313 720"/>
                              <a:gd name="T27" fmla="*/ 1313 h 661"/>
                              <a:gd name="T28" fmla="+- 0 890 823"/>
                              <a:gd name="T29" fmla="*/ T28 w 757"/>
                              <a:gd name="T30" fmla="+- 0 1356 720"/>
                              <a:gd name="T31" fmla="*/ 1356 h 661"/>
                              <a:gd name="T32" fmla="+- 0 947 823"/>
                              <a:gd name="T33" fmla="*/ T32 w 757"/>
                              <a:gd name="T34" fmla="+- 0 1379 720"/>
                              <a:gd name="T35" fmla="*/ 1379 h 661"/>
                              <a:gd name="T36" fmla="+- 0 967 823"/>
                              <a:gd name="T37" fmla="*/ T36 w 757"/>
                              <a:gd name="T38" fmla="+- 0 1381 720"/>
                              <a:gd name="T39" fmla="*/ 1381 h 661"/>
                              <a:gd name="T40" fmla="+- 0 973 823"/>
                              <a:gd name="T41" fmla="*/ T40 w 757"/>
                              <a:gd name="T42" fmla="+- 0 1381 720"/>
                              <a:gd name="T43" fmla="*/ 1381 h 661"/>
                              <a:gd name="T44" fmla="+- 0 1033 823"/>
                              <a:gd name="T45" fmla="*/ T44 w 757"/>
                              <a:gd name="T46" fmla="+- 0 1365 720"/>
                              <a:gd name="T47" fmla="*/ 1365 h 661"/>
                              <a:gd name="T48" fmla="+- 0 1081 823"/>
                              <a:gd name="T49" fmla="*/ T48 w 757"/>
                              <a:gd name="T50" fmla="+- 0 1326 720"/>
                              <a:gd name="T51" fmla="*/ 1326 h 661"/>
                              <a:gd name="T52" fmla="+- 0 1199 823"/>
                              <a:gd name="T53" fmla="*/ T52 w 757"/>
                              <a:gd name="T54" fmla="+- 0 1124 720"/>
                              <a:gd name="T55" fmla="*/ 1124 h 661"/>
                              <a:gd name="T56" fmla="+- 0 1200 823"/>
                              <a:gd name="T57" fmla="*/ T56 w 757"/>
                              <a:gd name="T58" fmla="+- 0 1124 720"/>
                              <a:gd name="T59" fmla="*/ 1124 h 661"/>
                              <a:gd name="T60" fmla="+- 0 1200 823"/>
                              <a:gd name="T61" fmla="*/ T60 w 757"/>
                              <a:gd name="T62" fmla="+- 0 1123 720"/>
                              <a:gd name="T63" fmla="*/ 1123 h 661"/>
                              <a:gd name="T64" fmla="+- 0 1538 823"/>
                              <a:gd name="T65" fmla="*/ T64 w 757"/>
                              <a:gd name="T66" fmla="+- 0 1123 720"/>
                              <a:gd name="T67" fmla="*/ 1123 h 661"/>
                              <a:gd name="T68" fmla="+- 0 1357 823"/>
                              <a:gd name="T69" fmla="*/ T68 w 757"/>
                              <a:gd name="T70" fmla="+- 0 810 720"/>
                              <a:gd name="T71" fmla="*/ 810 h 661"/>
                              <a:gd name="T72" fmla="+- 0 1316 823"/>
                              <a:gd name="T73" fmla="*/ T72 w 757"/>
                              <a:gd name="T74" fmla="+- 0 762 720"/>
                              <a:gd name="T75" fmla="*/ 762 h 661"/>
                              <a:gd name="T76" fmla="+- 0 1258 823"/>
                              <a:gd name="T77" fmla="*/ T76 w 757"/>
                              <a:gd name="T78" fmla="+- 0 729 720"/>
                              <a:gd name="T79" fmla="*/ 729 h 661"/>
                              <a:gd name="T80" fmla="+- 0 1218 823"/>
                              <a:gd name="T81" fmla="*/ T80 w 757"/>
                              <a:gd name="T82" fmla="+- 0 721 720"/>
                              <a:gd name="T83" fmla="*/ 721 h 661"/>
                              <a:gd name="T84" fmla="+- 0 1196 823"/>
                              <a:gd name="T85" fmla="*/ T84 w 757"/>
                              <a:gd name="T86" fmla="+- 0 720 720"/>
                              <a:gd name="T87" fmla="*/ 720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7" h="661">
                                <a:moveTo>
                                  <a:pt x="373" y="0"/>
                                </a:moveTo>
                                <a:lnTo>
                                  <a:pt x="298" y="20"/>
                                </a:lnTo>
                                <a:lnTo>
                                  <a:pt x="247" y="57"/>
                                </a:lnTo>
                                <a:lnTo>
                                  <a:pt x="13" y="453"/>
                                </a:lnTo>
                                <a:lnTo>
                                  <a:pt x="0" y="506"/>
                                </a:lnTo>
                                <a:lnTo>
                                  <a:pt x="0" y="524"/>
                                </a:lnTo>
                                <a:lnTo>
                                  <a:pt x="25" y="593"/>
                                </a:lnTo>
                                <a:lnTo>
                                  <a:pt x="67" y="636"/>
                                </a:lnTo>
                                <a:lnTo>
                                  <a:pt x="124" y="659"/>
                                </a:lnTo>
                                <a:lnTo>
                                  <a:pt x="144" y="661"/>
                                </a:lnTo>
                                <a:lnTo>
                                  <a:pt x="150" y="661"/>
                                </a:lnTo>
                                <a:lnTo>
                                  <a:pt x="210" y="645"/>
                                </a:lnTo>
                                <a:lnTo>
                                  <a:pt x="258" y="606"/>
                                </a:lnTo>
                                <a:lnTo>
                                  <a:pt x="376" y="404"/>
                                </a:lnTo>
                                <a:lnTo>
                                  <a:pt x="377" y="404"/>
                                </a:lnTo>
                                <a:lnTo>
                                  <a:pt x="377" y="403"/>
                                </a:lnTo>
                                <a:lnTo>
                                  <a:pt x="715" y="403"/>
                                </a:lnTo>
                                <a:lnTo>
                                  <a:pt x="534" y="90"/>
                                </a:lnTo>
                                <a:lnTo>
                                  <a:pt x="493" y="42"/>
                                </a:lnTo>
                                <a:lnTo>
                                  <a:pt x="435" y="9"/>
                                </a:lnTo>
                                <a:lnTo>
                                  <a:pt x="395" y="1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823" y="720"/>
                            <a:ext cx="757" cy="661"/>
                          </a:xfrm>
                          <a:custGeom>
                            <a:avLst/>
                            <a:gdLst>
                              <a:gd name="T0" fmla="+- 0 1538 823"/>
                              <a:gd name="T1" fmla="*/ T0 w 757"/>
                              <a:gd name="T2" fmla="+- 0 1123 720"/>
                              <a:gd name="T3" fmla="*/ 1123 h 661"/>
                              <a:gd name="T4" fmla="+- 0 1202 823"/>
                              <a:gd name="T5" fmla="*/ T4 w 757"/>
                              <a:gd name="T6" fmla="+- 0 1123 720"/>
                              <a:gd name="T7" fmla="*/ 1123 h 661"/>
                              <a:gd name="T8" fmla="+- 0 1203 823"/>
                              <a:gd name="T9" fmla="*/ T8 w 757"/>
                              <a:gd name="T10" fmla="+- 0 1124 720"/>
                              <a:gd name="T11" fmla="*/ 1124 h 661"/>
                              <a:gd name="T12" fmla="+- 0 1203 823"/>
                              <a:gd name="T13" fmla="*/ T12 w 757"/>
                              <a:gd name="T14" fmla="+- 0 1124 720"/>
                              <a:gd name="T15" fmla="*/ 1124 h 661"/>
                              <a:gd name="T16" fmla="+- 0 1312 823"/>
                              <a:gd name="T17" fmla="*/ T16 w 757"/>
                              <a:gd name="T18" fmla="+- 0 1313 720"/>
                              <a:gd name="T19" fmla="*/ 1313 h 661"/>
                              <a:gd name="T20" fmla="+- 0 1356 823"/>
                              <a:gd name="T21" fmla="*/ T20 w 757"/>
                              <a:gd name="T22" fmla="+- 0 1357 720"/>
                              <a:gd name="T23" fmla="*/ 1357 h 661"/>
                              <a:gd name="T24" fmla="+- 0 1414 823"/>
                              <a:gd name="T25" fmla="*/ T24 w 757"/>
                              <a:gd name="T26" fmla="+- 0 1379 720"/>
                              <a:gd name="T27" fmla="*/ 1379 h 661"/>
                              <a:gd name="T28" fmla="+- 0 1435 823"/>
                              <a:gd name="T29" fmla="*/ T28 w 757"/>
                              <a:gd name="T30" fmla="+- 0 1381 720"/>
                              <a:gd name="T31" fmla="*/ 1381 h 661"/>
                              <a:gd name="T32" fmla="+- 0 1454 823"/>
                              <a:gd name="T33" fmla="*/ T32 w 757"/>
                              <a:gd name="T34" fmla="+- 0 1379 720"/>
                              <a:gd name="T35" fmla="*/ 1379 h 661"/>
                              <a:gd name="T36" fmla="+- 0 1512 823"/>
                              <a:gd name="T37" fmla="*/ T36 w 757"/>
                              <a:gd name="T38" fmla="+- 0 1359 720"/>
                              <a:gd name="T39" fmla="*/ 1359 h 661"/>
                              <a:gd name="T40" fmla="+- 0 1563 823"/>
                              <a:gd name="T41" fmla="*/ T40 w 757"/>
                              <a:gd name="T42" fmla="+- 0 1302 720"/>
                              <a:gd name="T43" fmla="*/ 1302 h 661"/>
                              <a:gd name="T44" fmla="+- 0 1580 823"/>
                              <a:gd name="T45" fmla="*/ T44 w 757"/>
                              <a:gd name="T46" fmla="+- 0 1238 720"/>
                              <a:gd name="T47" fmla="*/ 1238 h 661"/>
                              <a:gd name="T48" fmla="+- 0 1579 823"/>
                              <a:gd name="T49" fmla="*/ T48 w 757"/>
                              <a:gd name="T50" fmla="+- 0 1219 720"/>
                              <a:gd name="T51" fmla="*/ 1219 h 661"/>
                              <a:gd name="T52" fmla="+- 0 1576 823"/>
                              <a:gd name="T53" fmla="*/ T52 w 757"/>
                              <a:gd name="T54" fmla="+- 0 1200 720"/>
                              <a:gd name="T55" fmla="*/ 1200 h 661"/>
                              <a:gd name="T56" fmla="+- 0 1570 823"/>
                              <a:gd name="T57" fmla="*/ T56 w 757"/>
                              <a:gd name="T58" fmla="+- 0 1181 720"/>
                              <a:gd name="T59" fmla="*/ 1181 h 661"/>
                              <a:gd name="T60" fmla="+- 0 1561 823"/>
                              <a:gd name="T61" fmla="*/ T60 w 757"/>
                              <a:gd name="T62" fmla="+- 0 1163 720"/>
                              <a:gd name="T63" fmla="*/ 1163 h 661"/>
                              <a:gd name="T64" fmla="+- 0 1538 823"/>
                              <a:gd name="T65" fmla="*/ T64 w 757"/>
                              <a:gd name="T66" fmla="+- 0 1123 720"/>
                              <a:gd name="T67" fmla="*/ 112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7" h="661">
                                <a:moveTo>
                                  <a:pt x="715" y="403"/>
                                </a:moveTo>
                                <a:lnTo>
                                  <a:pt x="379" y="403"/>
                                </a:lnTo>
                                <a:lnTo>
                                  <a:pt x="380" y="404"/>
                                </a:lnTo>
                                <a:lnTo>
                                  <a:pt x="489" y="593"/>
                                </a:lnTo>
                                <a:lnTo>
                                  <a:pt x="533" y="637"/>
                                </a:lnTo>
                                <a:lnTo>
                                  <a:pt x="591" y="659"/>
                                </a:lnTo>
                                <a:lnTo>
                                  <a:pt x="612" y="661"/>
                                </a:lnTo>
                                <a:lnTo>
                                  <a:pt x="631" y="659"/>
                                </a:lnTo>
                                <a:lnTo>
                                  <a:pt x="689" y="639"/>
                                </a:lnTo>
                                <a:lnTo>
                                  <a:pt x="740" y="582"/>
                                </a:lnTo>
                                <a:lnTo>
                                  <a:pt x="757" y="518"/>
                                </a:lnTo>
                                <a:lnTo>
                                  <a:pt x="756" y="499"/>
                                </a:lnTo>
                                <a:lnTo>
                                  <a:pt x="753" y="480"/>
                                </a:lnTo>
                                <a:lnTo>
                                  <a:pt x="747" y="461"/>
                                </a:lnTo>
                                <a:lnTo>
                                  <a:pt x="738" y="443"/>
                                </a:lnTo>
                                <a:lnTo>
                                  <a:pt x="715" y="403"/>
                                </a:lnTo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7"/>
                      <wpg:cNvGrpSpPr>
                        <a:grpSpLocks/>
                      </wpg:cNvGrpSpPr>
                      <wpg:grpSpPr bwMode="auto">
                        <a:xfrm>
                          <a:off x="1052" y="960"/>
                          <a:ext cx="299" cy="298"/>
                          <a:chOff x="1052" y="960"/>
                          <a:chExt cx="299" cy="298"/>
                        </a:xfrm>
                      </wpg:grpSpPr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1052" y="960"/>
                            <a:ext cx="299" cy="298"/>
                          </a:xfrm>
                          <a:custGeom>
                            <a:avLst/>
                            <a:gdLst>
                              <a:gd name="T0" fmla="+- 0 1187 1052"/>
                              <a:gd name="T1" fmla="*/ T0 w 299"/>
                              <a:gd name="T2" fmla="+- 0 960 960"/>
                              <a:gd name="T3" fmla="*/ 960 h 298"/>
                              <a:gd name="T4" fmla="+- 0 1124 1052"/>
                              <a:gd name="T5" fmla="*/ T4 w 299"/>
                              <a:gd name="T6" fmla="+- 0 981 960"/>
                              <a:gd name="T7" fmla="*/ 981 h 298"/>
                              <a:gd name="T8" fmla="+- 0 1078 1052"/>
                              <a:gd name="T9" fmla="*/ T8 w 299"/>
                              <a:gd name="T10" fmla="+- 0 1026 960"/>
                              <a:gd name="T11" fmla="*/ 1026 h 298"/>
                              <a:gd name="T12" fmla="+- 0 1054 1052"/>
                              <a:gd name="T13" fmla="*/ T12 w 299"/>
                              <a:gd name="T14" fmla="+- 0 1088 960"/>
                              <a:gd name="T15" fmla="*/ 1088 h 298"/>
                              <a:gd name="T16" fmla="+- 0 1052 1052"/>
                              <a:gd name="T17" fmla="*/ T16 w 299"/>
                              <a:gd name="T18" fmla="+- 0 1111 960"/>
                              <a:gd name="T19" fmla="*/ 1111 h 298"/>
                              <a:gd name="T20" fmla="+- 0 1054 1052"/>
                              <a:gd name="T21" fmla="*/ T20 w 299"/>
                              <a:gd name="T22" fmla="+- 0 1133 960"/>
                              <a:gd name="T23" fmla="*/ 1133 h 298"/>
                              <a:gd name="T24" fmla="+- 0 1077 1052"/>
                              <a:gd name="T25" fmla="*/ T24 w 299"/>
                              <a:gd name="T26" fmla="+- 0 1191 960"/>
                              <a:gd name="T27" fmla="*/ 1191 h 298"/>
                              <a:gd name="T28" fmla="+- 0 1124 1052"/>
                              <a:gd name="T29" fmla="*/ T28 w 299"/>
                              <a:gd name="T30" fmla="+- 0 1235 960"/>
                              <a:gd name="T31" fmla="*/ 1235 h 298"/>
                              <a:gd name="T32" fmla="+- 0 1189 1052"/>
                              <a:gd name="T33" fmla="*/ T32 w 299"/>
                              <a:gd name="T34" fmla="+- 0 1257 960"/>
                              <a:gd name="T35" fmla="*/ 1257 h 298"/>
                              <a:gd name="T36" fmla="+- 0 1215 1052"/>
                              <a:gd name="T37" fmla="*/ T36 w 299"/>
                              <a:gd name="T38" fmla="+- 0 1258 960"/>
                              <a:gd name="T39" fmla="*/ 1258 h 298"/>
                              <a:gd name="T40" fmla="+- 0 1237 1052"/>
                              <a:gd name="T41" fmla="*/ T40 w 299"/>
                              <a:gd name="T42" fmla="+- 0 1254 960"/>
                              <a:gd name="T43" fmla="*/ 1254 h 298"/>
                              <a:gd name="T44" fmla="+- 0 1296 1052"/>
                              <a:gd name="T45" fmla="*/ T44 w 299"/>
                              <a:gd name="T46" fmla="+- 0 1225 960"/>
                              <a:gd name="T47" fmla="*/ 1225 h 298"/>
                              <a:gd name="T48" fmla="+- 0 1336 1052"/>
                              <a:gd name="T49" fmla="*/ T48 w 299"/>
                              <a:gd name="T50" fmla="+- 0 1174 960"/>
                              <a:gd name="T51" fmla="*/ 1174 h 298"/>
                              <a:gd name="T52" fmla="+- 0 1351 1052"/>
                              <a:gd name="T53" fmla="*/ T52 w 299"/>
                              <a:gd name="T54" fmla="+- 0 1111 960"/>
                              <a:gd name="T55" fmla="*/ 1111 h 298"/>
                              <a:gd name="T56" fmla="+- 0 1351 1052"/>
                              <a:gd name="T57" fmla="*/ T56 w 299"/>
                              <a:gd name="T58" fmla="+- 0 1106 960"/>
                              <a:gd name="T59" fmla="*/ 1106 h 298"/>
                              <a:gd name="T60" fmla="+- 0 1349 1052"/>
                              <a:gd name="T61" fmla="*/ T60 w 299"/>
                              <a:gd name="T62" fmla="+- 0 1085 960"/>
                              <a:gd name="T63" fmla="*/ 1085 h 298"/>
                              <a:gd name="T64" fmla="+- 0 1325 1052"/>
                              <a:gd name="T65" fmla="*/ T64 w 299"/>
                              <a:gd name="T66" fmla="+- 0 1026 960"/>
                              <a:gd name="T67" fmla="*/ 1026 h 298"/>
                              <a:gd name="T68" fmla="+- 0 1278 1052"/>
                              <a:gd name="T69" fmla="*/ T68 w 299"/>
                              <a:gd name="T70" fmla="+- 0 983 960"/>
                              <a:gd name="T71" fmla="*/ 983 h 298"/>
                              <a:gd name="T72" fmla="+- 0 1212 1052"/>
                              <a:gd name="T73" fmla="*/ T72 w 299"/>
                              <a:gd name="T74" fmla="+- 0 962 960"/>
                              <a:gd name="T75" fmla="*/ 962 h 298"/>
                              <a:gd name="T76" fmla="+- 0 1187 1052"/>
                              <a:gd name="T77" fmla="*/ T76 w 299"/>
                              <a:gd name="T78" fmla="+- 0 960 960"/>
                              <a:gd name="T79" fmla="*/ 96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" h="298">
                                <a:moveTo>
                                  <a:pt x="135" y="0"/>
                                </a:moveTo>
                                <a:lnTo>
                                  <a:pt x="72" y="21"/>
                                </a:lnTo>
                                <a:lnTo>
                                  <a:pt x="26" y="66"/>
                                </a:lnTo>
                                <a:lnTo>
                                  <a:pt x="2" y="128"/>
                                </a:lnTo>
                                <a:lnTo>
                                  <a:pt x="0" y="151"/>
                                </a:lnTo>
                                <a:lnTo>
                                  <a:pt x="2" y="173"/>
                                </a:lnTo>
                                <a:lnTo>
                                  <a:pt x="25" y="231"/>
                                </a:lnTo>
                                <a:lnTo>
                                  <a:pt x="72" y="275"/>
                                </a:lnTo>
                                <a:lnTo>
                                  <a:pt x="137" y="297"/>
                                </a:lnTo>
                                <a:lnTo>
                                  <a:pt x="163" y="298"/>
                                </a:lnTo>
                                <a:lnTo>
                                  <a:pt x="185" y="294"/>
                                </a:lnTo>
                                <a:lnTo>
                                  <a:pt x="244" y="265"/>
                                </a:lnTo>
                                <a:lnTo>
                                  <a:pt x="284" y="214"/>
                                </a:lnTo>
                                <a:lnTo>
                                  <a:pt x="299" y="151"/>
                                </a:lnTo>
                                <a:lnTo>
                                  <a:pt x="299" y="146"/>
                                </a:lnTo>
                                <a:lnTo>
                                  <a:pt x="297" y="125"/>
                                </a:lnTo>
                                <a:lnTo>
                                  <a:pt x="273" y="66"/>
                                </a:lnTo>
                                <a:lnTo>
                                  <a:pt x="226" y="23"/>
                                </a:lnTo>
                                <a:lnTo>
                                  <a:pt x="160" y="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solidFill>
                            <a:srgbClr val="005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253870" id="Group 16" o:spid="_x0000_s1026" style="position:absolute;margin-left:40.9pt;margin-top:35.75pt;width:38.35pt;height:33.55pt;z-index:-2054;mso-position-horizontal-relative:page;mso-position-vertical-relative:page" coordorigin="818,715" coordsize="76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">
              <v:group id="Group 19" o:spid="_x0000_s1027" style="position:absolute;left:823;top:720;width:757;height:661" coordorigin="823,720" coordsize="757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1" o:spid="_x0000_s1028" style="position:absolute;left:823;top:720;width:757;height:661;visibility:visible;mso-wrap-style:square;v-text-anchor:top" coordsize="75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EiMQA&#10;AADbAAAADwAAAGRycy9kb3ducmV2LnhtbESPzWrDMBCE74W8g9hAbo3sUExxogRjSAiFUuoUet1Y&#10;G9vEWhlL/snbV4VCj8PMfMPsDrNpxUi9aywriNcRCOLS6oYrBV+X4/MrCOeRNbaWScGDHBz2i6cd&#10;ptpO/Elj4SsRIOxSVFB736VSurImg25tO+Lg3Wxv0AfZV1L3OAW4aeUmihJpsOGwUGNHeU3lvRiM&#10;grdmulyHokri4vyRT9l3/D6cYqVWyznbgvA0+//wX/usFWxe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xIjEAAAA2wAAAA8AAAAAAAAAAAAAAAAAmAIAAGRycy9k&#10;b3ducmV2LnhtbFBLBQYAAAAABAAEAPUAAACJAwAAAAA=&#10;" path="m373,l298,20,247,57,13,453,,506r,18l25,593r42,43l124,659r20,2l150,661r60,-16l258,606,376,404r1,l377,403r338,l534,90,493,42,435,9,395,1,373,e" fillcolor="#7ac143" stroked="f">
                  <v:path arrowok="t" o:connecttype="custom" o:connectlocs="373,720;298,740;247,777;13,1173;0,1226;0,1244;25,1313;67,1356;124,1379;144,1381;150,1381;210,1365;258,1326;376,1124;377,1124;377,1123;715,1123;534,810;493,762;435,729;395,721;373,720" o:connectangles="0,0,0,0,0,0,0,0,0,0,0,0,0,0,0,0,0,0,0,0,0,0"/>
                </v:shape>
                <v:shape id="Freeform 20" o:spid="_x0000_s1029" style="position:absolute;left:823;top:720;width:757;height:661;visibility:visible;mso-wrap-style:square;v-text-anchor:top" coordsize="75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hE8QA&#10;AADbAAAADwAAAGRycy9kb3ducmV2LnhtbESPzWrDMBCE74W8g9hAbo3sQE1xogRjSAiFUuoUet1Y&#10;G9vEWhlL/snbV4VCj8PMfMPsDrNpxUi9aywriNcRCOLS6oYrBV+X4/MrCOeRNbaWScGDHBz2i6cd&#10;ptpO/Elj4SsRIOxSVFB736VSurImg25tO+Lg3Wxv0AfZV1L3OAW4aeUmihJpsOGwUGNHeU3lvRiM&#10;grdmulyHokri4vyRT9l3/D6cYqVWyznbgvA0+//wX/usFWxe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YRPEAAAA2wAAAA8AAAAAAAAAAAAAAAAAmAIAAGRycy9k&#10;b3ducmV2LnhtbFBLBQYAAAAABAAEAPUAAACJAwAAAAA=&#10;" path="m715,403r-336,l380,404,489,593r44,44l591,659r21,2l631,659r58,-20l740,582r17,-64l756,499r-3,-19l747,461r-9,-18l715,403e" fillcolor="#7ac143" stroked="f">
                  <v:path arrowok="t" o:connecttype="custom" o:connectlocs="715,1123;379,1123;380,1124;380,1124;489,1313;533,1357;591,1379;612,1381;631,1379;689,1359;740,1302;757,1238;756,1219;753,1200;747,1181;738,1163;715,1123" o:connectangles="0,0,0,0,0,0,0,0,0,0,0,0,0,0,0,0,0"/>
                </v:shape>
              </v:group>
              <v:group id="Group 17" o:spid="_x0000_s1030" style="position:absolute;left:1052;top:960;width:299;height:298" coordorigin="1052,960" coordsize="299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8" o:spid="_x0000_s1031" style="position:absolute;left:1052;top:960;width:299;height:298;visibility:visible;mso-wrap-style:square;v-text-anchor:top" coordsize="29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oC8QA&#10;AADbAAAADwAAAGRycy9kb3ducmV2LnhtbESPQWuDQBSE74X8h+UFcqurhtbGZBNCoSC9VQO9PtwX&#10;lbhvxd1Ek1/fLRR6HGbmG2Z3mE0vbjS6zrKCJIpBENdWd9woOFUfz28gnEfW2FsmBXdycNgvnnaY&#10;azvxF91K34gAYZejgtb7IZfS1S0ZdJEdiIN3tqNBH+TYSD3iFOCml2kcv0qDHYeFFgd6b6m+lFej&#10;YJ0kny/nIq3S8nQtm6rbZI9vrdRqOR+3IDzN/j/81y60gjSD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6AvEAAAA2wAAAA8AAAAAAAAAAAAAAAAAmAIAAGRycy9k&#10;b3ducmV2LnhtbFBLBQYAAAAABAAEAPUAAACJAwAAAAA=&#10;" path="m135,l72,21,26,66,2,128,,151r2,22l25,231r47,44l137,297r26,1l185,294r59,-29l284,214r15,-63l299,146r-2,-21l273,66,226,23,160,2,135,e" fillcolor="#005288" stroked="f">
                  <v:path arrowok="t" o:connecttype="custom" o:connectlocs="135,960;72,981;26,1026;2,1088;0,1111;2,1133;25,1191;72,1235;137,1257;163,1258;185,1254;244,1225;284,1174;299,1111;299,1106;297,1085;273,1026;226,983;160,962;135,960" o:connectangles="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7" behindDoc="1" locked="0" layoutInCell="1" allowOverlap="1" wp14:anchorId="0D7A62A5" wp14:editId="2B271F52">
              <wp:simplePos x="0" y="0"/>
              <wp:positionH relativeFrom="page">
                <wp:posOffset>952500</wp:posOffset>
              </wp:positionH>
              <wp:positionV relativeFrom="page">
                <wp:posOffset>926465</wp:posOffset>
              </wp:positionV>
              <wp:extent cx="118110" cy="115570"/>
              <wp:effectExtent l="0" t="2540" r="5715" b="5715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110" cy="115570"/>
                        <a:chOff x="1500" y="1459"/>
                        <a:chExt cx="186" cy="182"/>
                      </a:xfrm>
                    </wpg:grpSpPr>
                    <wps:wsp>
                      <wps:cNvPr id="20" name="Freeform 15"/>
                      <wps:cNvSpPr>
                        <a:spLocks/>
                      </wps:cNvSpPr>
                      <wps:spPr bwMode="auto">
                        <a:xfrm>
                          <a:off x="1500" y="1459"/>
                          <a:ext cx="186" cy="182"/>
                        </a:xfrm>
                        <a:custGeom>
                          <a:avLst/>
                          <a:gdLst>
                            <a:gd name="T0" fmla="+- 0 1522 1500"/>
                            <a:gd name="T1" fmla="*/ T0 w 186"/>
                            <a:gd name="T2" fmla="+- 0 1459 1459"/>
                            <a:gd name="T3" fmla="*/ 1459 h 182"/>
                            <a:gd name="T4" fmla="+- 0 1502 1500"/>
                            <a:gd name="T5" fmla="*/ T4 w 186"/>
                            <a:gd name="T6" fmla="+- 0 1474 1459"/>
                            <a:gd name="T7" fmla="*/ 1474 h 182"/>
                            <a:gd name="T8" fmla="+- 0 1500 1500"/>
                            <a:gd name="T9" fmla="*/ T8 w 186"/>
                            <a:gd name="T10" fmla="+- 0 1488 1459"/>
                            <a:gd name="T11" fmla="*/ 1488 h 182"/>
                            <a:gd name="T12" fmla="+- 0 1571 1500"/>
                            <a:gd name="T13" fmla="*/ T12 w 186"/>
                            <a:gd name="T14" fmla="+- 0 1587 1459"/>
                            <a:gd name="T15" fmla="*/ 1587 h 182"/>
                            <a:gd name="T16" fmla="+- 0 1571 1500"/>
                            <a:gd name="T17" fmla="*/ T16 w 186"/>
                            <a:gd name="T18" fmla="+- 0 1632 1459"/>
                            <a:gd name="T19" fmla="*/ 1632 h 182"/>
                            <a:gd name="T20" fmla="+- 0 1581 1500"/>
                            <a:gd name="T21" fmla="*/ T20 w 186"/>
                            <a:gd name="T22" fmla="+- 0 1642 1459"/>
                            <a:gd name="T23" fmla="*/ 1642 h 182"/>
                            <a:gd name="T24" fmla="+- 0 1605 1500"/>
                            <a:gd name="T25" fmla="*/ T24 w 186"/>
                            <a:gd name="T26" fmla="+- 0 1642 1459"/>
                            <a:gd name="T27" fmla="*/ 1642 h 182"/>
                            <a:gd name="T28" fmla="+- 0 1615 1500"/>
                            <a:gd name="T29" fmla="*/ T28 w 186"/>
                            <a:gd name="T30" fmla="+- 0 1632 1459"/>
                            <a:gd name="T31" fmla="*/ 1632 h 182"/>
                            <a:gd name="T32" fmla="+- 0 1615 1500"/>
                            <a:gd name="T33" fmla="*/ T32 w 186"/>
                            <a:gd name="T34" fmla="+- 0 1587 1459"/>
                            <a:gd name="T35" fmla="*/ 1587 h 182"/>
                            <a:gd name="T36" fmla="+- 0 1648 1500"/>
                            <a:gd name="T37" fmla="*/ T36 w 186"/>
                            <a:gd name="T38" fmla="+- 0 1541 1459"/>
                            <a:gd name="T39" fmla="*/ 1541 h 182"/>
                            <a:gd name="T40" fmla="+- 0 1593 1500"/>
                            <a:gd name="T41" fmla="*/ T40 w 186"/>
                            <a:gd name="T42" fmla="+- 0 1541 1459"/>
                            <a:gd name="T43" fmla="*/ 1541 h 182"/>
                            <a:gd name="T44" fmla="+- 0 1536 1500"/>
                            <a:gd name="T45" fmla="*/ T44 w 186"/>
                            <a:gd name="T46" fmla="+- 0 1462 1459"/>
                            <a:gd name="T47" fmla="*/ 1462 h 182"/>
                            <a:gd name="T48" fmla="+- 0 1522 1500"/>
                            <a:gd name="T49" fmla="*/ T48 w 186"/>
                            <a:gd name="T50" fmla="+- 0 1459 1459"/>
                            <a:gd name="T51" fmla="*/ 1459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6" h="182">
                              <a:moveTo>
                                <a:pt x="22" y="0"/>
                              </a:moveTo>
                              <a:lnTo>
                                <a:pt x="2" y="15"/>
                              </a:lnTo>
                              <a:lnTo>
                                <a:pt x="0" y="29"/>
                              </a:lnTo>
                              <a:lnTo>
                                <a:pt x="71" y="128"/>
                              </a:lnTo>
                              <a:lnTo>
                                <a:pt x="71" y="173"/>
                              </a:lnTo>
                              <a:lnTo>
                                <a:pt x="81" y="183"/>
                              </a:lnTo>
                              <a:lnTo>
                                <a:pt x="105" y="183"/>
                              </a:lnTo>
                              <a:lnTo>
                                <a:pt x="115" y="173"/>
                              </a:lnTo>
                              <a:lnTo>
                                <a:pt x="115" y="128"/>
                              </a:lnTo>
                              <a:lnTo>
                                <a:pt x="148" y="82"/>
                              </a:lnTo>
                              <a:lnTo>
                                <a:pt x="93" y="82"/>
                              </a:lnTo>
                              <a:lnTo>
                                <a:pt x="36" y="3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4"/>
                      <wps:cNvSpPr>
                        <a:spLocks/>
                      </wps:cNvSpPr>
                      <wps:spPr bwMode="auto">
                        <a:xfrm>
                          <a:off x="1500" y="1459"/>
                          <a:ext cx="186" cy="182"/>
                        </a:xfrm>
                        <a:custGeom>
                          <a:avLst/>
                          <a:gdLst>
                            <a:gd name="T0" fmla="+- 0 1663 1500"/>
                            <a:gd name="T1" fmla="*/ T0 w 186"/>
                            <a:gd name="T2" fmla="+- 0 1459 1459"/>
                            <a:gd name="T3" fmla="*/ 1459 h 182"/>
                            <a:gd name="T4" fmla="+- 0 1650 1500"/>
                            <a:gd name="T5" fmla="*/ T4 w 186"/>
                            <a:gd name="T6" fmla="+- 0 1462 1459"/>
                            <a:gd name="T7" fmla="*/ 1462 h 182"/>
                            <a:gd name="T8" fmla="+- 0 1593 1500"/>
                            <a:gd name="T9" fmla="*/ T8 w 186"/>
                            <a:gd name="T10" fmla="+- 0 1541 1459"/>
                            <a:gd name="T11" fmla="*/ 1541 h 182"/>
                            <a:gd name="T12" fmla="+- 0 1648 1500"/>
                            <a:gd name="T13" fmla="*/ T12 w 186"/>
                            <a:gd name="T14" fmla="+- 0 1541 1459"/>
                            <a:gd name="T15" fmla="*/ 1541 h 182"/>
                            <a:gd name="T16" fmla="+- 0 1686 1500"/>
                            <a:gd name="T17" fmla="*/ T16 w 186"/>
                            <a:gd name="T18" fmla="+- 0 1488 1459"/>
                            <a:gd name="T19" fmla="*/ 1488 h 182"/>
                            <a:gd name="T20" fmla="+- 0 1683 1500"/>
                            <a:gd name="T21" fmla="*/ T20 w 186"/>
                            <a:gd name="T22" fmla="+- 0 1474 1459"/>
                            <a:gd name="T23" fmla="*/ 1474 h 182"/>
                            <a:gd name="T24" fmla="+- 0 1663 1500"/>
                            <a:gd name="T25" fmla="*/ T24 w 186"/>
                            <a:gd name="T26" fmla="+- 0 1459 1459"/>
                            <a:gd name="T27" fmla="*/ 1459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6" h="182">
                              <a:moveTo>
                                <a:pt x="163" y="0"/>
                              </a:moveTo>
                              <a:lnTo>
                                <a:pt x="150" y="3"/>
                              </a:lnTo>
                              <a:lnTo>
                                <a:pt x="93" y="82"/>
                              </a:lnTo>
                              <a:lnTo>
                                <a:pt x="148" y="82"/>
                              </a:lnTo>
                              <a:lnTo>
                                <a:pt x="186" y="29"/>
                              </a:lnTo>
                              <a:lnTo>
                                <a:pt x="183" y="15"/>
                              </a:lnTo>
                              <a:lnTo>
                                <a:pt x="163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71DE7" id="Group 13" o:spid="_x0000_s1026" style="position:absolute;margin-left:75pt;margin-top:72.95pt;width:9.3pt;height:9.1pt;z-index:-2053;mso-position-horizontal-relative:page;mso-position-vertical-relative:page" coordorigin="1500,1459" coordsize="18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">
              <v:shape id="Freeform 15" o:spid="_x0000_s1027" style="position:absolute;left:1500;top:1459;width:186;height:182;visibility:visible;mso-wrap-style:square;v-text-anchor:top" coordsize="18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CEMEA&#10;AADbAAAADwAAAGRycy9kb3ducmV2LnhtbERPz2vCMBS+D/wfwhO8zVSRodUoOhA8eHBV0OOzebbF&#10;5iVrYq3765fDYMeP7/di1ZlatNT4yrKC0TABQZxbXXGh4HTcvk9B+ICssbZMCl7kYbXsvS0w1fbJ&#10;X9RmoRAxhH2KCsoQXCqlz0sy6IfWEUfuZhuDIcKmkLrBZww3tRwnyYc0WHFsKNHRZ0n5PXsYBT/X&#10;b9pP8dx6ukxuu8PGZbOJU2rQ79ZzEIG68C/+c++0gnFcH7/E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whDBAAAA2wAAAA8AAAAAAAAAAAAAAAAAmAIAAGRycy9kb3du&#10;cmV2LnhtbFBLBQYAAAAABAAEAPUAAACGAwAAAAA=&#10;" path="m22,l2,15,,29r71,99l71,173r10,10l105,183r10,-10l115,128,148,82r-55,l36,3,22,e" fillcolor="#005288" stroked="f">
                <v:path arrowok="t" o:connecttype="custom" o:connectlocs="22,1459;2,1474;0,1488;71,1587;71,1632;81,1642;105,1642;115,1632;115,1587;148,1541;93,1541;36,1462;22,1459" o:connectangles="0,0,0,0,0,0,0,0,0,0,0,0,0"/>
              </v:shape>
              <v:shape id="Freeform 14" o:spid="_x0000_s1028" style="position:absolute;left:1500;top:1459;width:186;height:182;visibility:visible;mso-wrap-style:square;v-text-anchor:top" coordsize="18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ni8UA&#10;AADbAAAADwAAAGRycy9kb3ducmV2LnhtbESPT2sCMRTE7wW/Q3iCN80qIro1K7VQ8NCDXYX2+Lp5&#10;+4duXuImrtt++qYg9DjMzG+Y7W4wreip841lBfNZAoK4sLrhSsH59DJdg/ABWWNrmRR8k4ddNnrY&#10;Yqrtjd+oz0MlIoR9igrqEFwqpS9qMuhn1hFHr7SdwRBlV0nd4S3CTSsXSbKSBhuOCzU6eq6p+Mqv&#10;RsHP54Ve1/jee/pYlofj3uWbpVNqMh6eHkEEGsJ/+N4+aAWLO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2eLxQAAANsAAAAPAAAAAAAAAAAAAAAAAJgCAABkcnMv&#10;ZG93bnJldi54bWxQSwUGAAAAAAQABAD1AAAAigMAAAAA&#10;" path="m163,l150,3,93,82r55,l186,29,183,15,163,e" fillcolor="#005288" stroked="f">
                <v:path arrowok="t" o:connecttype="custom" o:connectlocs="163,1459;150,1462;93,1541;148,1541;186,1488;183,1474;163,1459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8" behindDoc="1" locked="0" layoutInCell="1" allowOverlap="1" wp14:anchorId="16E95C4A" wp14:editId="11865203">
              <wp:simplePos x="0" y="0"/>
              <wp:positionH relativeFrom="page">
                <wp:posOffset>766445</wp:posOffset>
              </wp:positionH>
              <wp:positionV relativeFrom="page">
                <wp:posOffset>928370</wp:posOffset>
              </wp:positionV>
              <wp:extent cx="131445" cy="116205"/>
              <wp:effectExtent l="4445" t="4445" r="6985" b="3175"/>
              <wp:wrapNone/>
              <wp:docPr id="1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1445" cy="116205"/>
                        <a:chOff x="1207" y="1462"/>
                        <a:chExt cx="207" cy="183"/>
                      </a:xfrm>
                    </wpg:grpSpPr>
                    <wps:wsp>
                      <wps:cNvPr id="15" name="Freeform 12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407 1207"/>
                            <a:gd name="T1" fmla="*/ T0 w 207"/>
                            <a:gd name="T2" fmla="+- 0 1608 1462"/>
                            <a:gd name="T3" fmla="*/ 1608 h 183"/>
                            <a:gd name="T4" fmla="+- 0 1355 1207"/>
                            <a:gd name="T5" fmla="*/ T4 w 207"/>
                            <a:gd name="T6" fmla="+- 0 1608 1462"/>
                            <a:gd name="T7" fmla="*/ 1608 h 183"/>
                            <a:gd name="T8" fmla="+- 0 1375 1207"/>
                            <a:gd name="T9" fmla="*/ T8 w 207"/>
                            <a:gd name="T10" fmla="+- 0 1641 1462"/>
                            <a:gd name="T11" fmla="*/ 1641 h 183"/>
                            <a:gd name="T12" fmla="+- 0 1388 1207"/>
                            <a:gd name="T13" fmla="*/ T12 w 207"/>
                            <a:gd name="T14" fmla="+- 0 1645 1462"/>
                            <a:gd name="T15" fmla="*/ 1645 h 183"/>
                            <a:gd name="T16" fmla="+- 0 1410 1207"/>
                            <a:gd name="T17" fmla="*/ T16 w 207"/>
                            <a:gd name="T18" fmla="+- 0 1633 1462"/>
                            <a:gd name="T19" fmla="*/ 1633 h 183"/>
                            <a:gd name="T20" fmla="+- 0 1413 1207"/>
                            <a:gd name="T21" fmla="*/ T20 w 207"/>
                            <a:gd name="T22" fmla="+- 0 1619 1462"/>
                            <a:gd name="T23" fmla="*/ 1619 h 183"/>
                            <a:gd name="T24" fmla="+- 0 1407 1207"/>
                            <a:gd name="T25" fmla="*/ T24 w 207"/>
                            <a:gd name="T26" fmla="+- 0 1608 1462"/>
                            <a:gd name="T27" fmla="*/ 160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200" y="146"/>
                              </a:moveTo>
                              <a:lnTo>
                                <a:pt x="148" y="146"/>
                              </a:lnTo>
                              <a:lnTo>
                                <a:pt x="168" y="179"/>
                              </a:lnTo>
                              <a:lnTo>
                                <a:pt x="181" y="183"/>
                              </a:lnTo>
                              <a:lnTo>
                                <a:pt x="203" y="171"/>
                              </a:lnTo>
                              <a:lnTo>
                                <a:pt x="206" y="157"/>
                              </a:lnTo>
                              <a:lnTo>
                                <a:pt x="200" y="146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1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318 1207"/>
                            <a:gd name="T1" fmla="*/ T0 w 207"/>
                            <a:gd name="T2" fmla="+- 0 1462 1462"/>
                            <a:gd name="T3" fmla="*/ 1462 h 183"/>
                            <a:gd name="T4" fmla="+- 0 1302 1207"/>
                            <a:gd name="T5" fmla="*/ T4 w 207"/>
                            <a:gd name="T6" fmla="+- 0 1462 1462"/>
                            <a:gd name="T7" fmla="*/ 1462 h 183"/>
                            <a:gd name="T8" fmla="+- 0 1295 1207"/>
                            <a:gd name="T9" fmla="*/ T8 w 207"/>
                            <a:gd name="T10" fmla="+- 0 1467 1462"/>
                            <a:gd name="T11" fmla="*/ 1467 h 183"/>
                            <a:gd name="T12" fmla="+- 0 1207 1207"/>
                            <a:gd name="T13" fmla="*/ T12 w 207"/>
                            <a:gd name="T14" fmla="+- 0 1619 1462"/>
                            <a:gd name="T15" fmla="*/ 1619 h 183"/>
                            <a:gd name="T16" fmla="+- 0 1210 1207"/>
                            <a:gd name="T17" fmla="*/ T16 w 207"/>
                            <a:gd name="T18" fmla="+- 0 1633 1462"/>
                            <a:gd name="T19" fmla="*/ 1633 h 183"/>
                            <a:gd name="T20" fmla="+- 0 1224 1207"/>
                            <a:gd name="T21" fmla="*/ T20 w 207"/>
                            <a:gd name="T22" fmla="+- 0 1641 1462"/>
                            <a:gd name="T23" fmla="*/ 1641 h 183"/>
                            <a:gd name="T24" fmla="+- 0 1228 1207"/>
                            <a:gd name="T25" fmla="*/ T24 w 207"/>
                            <a:gd name="T26" fmla="+- 0 1642 1462"/>
                            <a:gd name="T27" fmla="*/ 1642 h 183"/>
                            <a:gd name="T28" fmla="+- 0 1240 1207"/>
                            <a:gd name="T29" fmla="*/ T28 w 207"/>
                            <a:gd name="T30" fmla="+- 0 1642 1462"/>
                            <a:gd name="T31" fmla="*/ 1642 h 183"/>
                            <a:gd name="T32" fmla="+- 0 1247 1207"/>
                            <a:gd name="T33" fmla="*/ T32 w 207"/>
                            <a:gd name="T34" fmla="+- 0 1638 1462"/>
                            <a:gd name="T35" fmla="*/ 1638 h 183"/>
                            <a:gd name="T36" fmla="+- 0 1264 1207"/>
                            <a:gd name="T37" fmla="*/ T36 w 207"/>
                            <a:gd name="T38" fmla="+- 0 1608 1462"/>
                            <a:gd name="T39" fmla="*/ 1608 h 183"/>
                            <a:gd name="T40" fmla="+- 0 1407 1207"/>
                            <a:gd name="T41" fmla="*/ T40 w 207"/>
                            <a:gd name="T42" fmla="+- 0 1608 1462"/>
                            <a:gd name="T43" fmla="*/ 1608 h 183"/>
                            <a:gd name="T44" fmla="+- 0 1384 1207"/>
                            <a:gd name="T45" fmla="*/ T44 w 207"/>
                            <a:gd name="T46" fmla="+- 0 1569 1462"/>
                            <a:gd name="T47" fmla="*/ 1569 h 183"/>
                            <a:gd name="T48" fmla="+- 0 1287 1207"/>
                            <a:gd name="T49" fmla="*/ T48 w 207"/>
                            <a:gd name="T50" fmla="+- 0 1569 1462"/>
                            <a:gd name="T51" fmla="*/ 1569 h 183"/>
                            <a:gd name="T52" fmla="+- 0 1310 1207"/>
                            <a:gd name="T53" fmla="*/ T52 w 207"/>
                            <a:gd name="T54" fmla="+- 0 1529 1462"/>
                            <a:gd name="T55" fmla="*/ 1529 h 183"/>
                            <a:gd name="T56" fmla="+- 0 1361 1207"/>
                            <a:gd name="T57" fmla="*/ T56 w 207"/>
                            <a:gd name="T58" fmla="+- 0 1529 1462"/>
                            <a:gd name="T59" fmla="*/ 1529 h 183"/>
                            <a:gd name="T60" fmla="+- 0 1325 1207"/>
                            <a:gd name="T61" fmla="*/ T60 w 207"/>
                            <a:gd name="T62" fmla="+- 0 1467 1462"/>
                            <a:gd name="T63" fmla="*/ 1467 h 183"/>
                            <a:gd name="T64" fmla="+- 0 1318 1207"/>
                            <a:gd name="T65" fmla="*/ T64 w 207"/>
                            <a:gd name="T66" fmla="+- 0 1462 1462"/>
                            <a:gd name="T67" fmla="*/ 146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111" y="0"/>
                              </a:moveTo>
                              <a:lnTo>
                                <a:pt x="95" y="0"/>
                              </a:lnTo>
                              <a:lnTo>
                                <a:pt x="88" y="5"/>
                              </a:lnTo>
                              <a:lnTo>
                                <a:pt x="0" y="157"/>
                              </a:lnTo>
                              <a:lnTo>
                                <a:pt x="3" y="171"/>
                              </a:lnTo>
                              <a:lnTo>
                                <a:pt x="17" y="179"/>
                              </a:lnTo>
                              <a:lnTo>
                                <a:pt x="21" y="180"/>
                              </a:lnTo>
                              <a:lnTo>
                                <a:pt x="33" y="180"/>
                              </a:lnTo>
                              <a:lnTo>
                                <a:pt x="40" y="176"/>
                              </a:lnTo>
                              <a:lnTo>
                                <a:pt x="57" y="146"/>
                              </a:lnTo>
                              <a:lnTo>
                                <a:pt x="200" y="146"/>
                              </a:lnTo>
                              <a:lnTo>
                                <a:pt x="177" y="107"/>
                              </a:lnTo>
                              <a:lnTo>
                                <a:pt x="80" y="107"/>
                              </a:lnTo>
                              <a:lnTo>
                                <a:pt x="103" y="67"/>
                              </a:lnTo>
                              <a:lnTo>
                                <a:pt x="154" y="67"/>
                              </a:lnTo>
                              <a:lnTo>
                                <a:pt x="118" y="5"/>
                              </a:lnTo>
                              <a:lnTo>
                                <a:pt x="111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0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361 1207"/>
                            <a:gd name="T1" fmla="*/ T0 w 207"/>
                            <a:gd name="T2" fmla="+- 0 1529 1462"/>
                            <a:gd name="T3" fmla="*/ 1529 h 183"/>
                            <a:gd name="T4" fmla="+- 0 1310 1207"/>
                            <a:gd name="T5" fmla="*/ T4 w 207"/>
                            <a:gd name="T6" fmla="+- 0 1529 1462"/>
                            <a:gd name="T7" fmla="*/ 1529 h 183"/>
                            <a:gd name="T8" fmla="+- 0 1333 1207"/>
                            <a:gd name="T9" fmla="*/ T8 w 207"/>
                            <a:gd name="T10" fmla="+- 0 1569 1462"/>
                            <a:gd name="T11" fmla="*/ 1569 h 183"/>
                            <a:gd name="T12" fmla="+- 0 1384 1207"/>
                            <a:gd name="T13" fmla="*/ T12 w 207"/>
                            <a:gd name="T14" fmla="+- 0 1569 1462"/>
                            <a:gd name="T15" fmla="*/ 1569 h 183"/>
                            <a:gd name="T16" fmla="+- 0 1361 1207"/>
                            <a:gd name="T17" fmla="*/ T16 w 207"/>
                            <a:gd name="T18" fmla="+- 0 1529 1462"/>
                            <a:gd name="T19" fmla="*/ 152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154" y="67"/>
                              </a:moveTo>
                              <a:lnTo>
                                <a:pt x="103" y="67"/>
                              </a:lnTo>
                              <a:lnTo>
                                <a:pt x="126" y="107"/>
                              </a:lnTo>
                              <a:lnTo>
                                <a:pt x="177" y="107"/>
                              </a:lnTo>
                              <a:lnTo>
                                <a:pt x="154" y="67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9D613" id="Group 9" o:spid="_x0000_s1026" style="position:absolute;margin-left:60.35pt;margin-top:73.1pt;width:10.35pt;height:9.15pt;z-index:-2052;mso-position-horizontal-relative:page;mso-position-vertical-relative:page" coordorigin="1207,1462" coordsize="20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">
              <v:shape id="Freeform 12" o:spid="_x0000_s1027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oRcAA&#10;AADbAAAADwAAAGRycy9kb3ducmV2LnhtbERPS4vCMBC+C/sfwizsTdMVFKlGERdB0cv6xNuQjG2x&#10;mZQm2u6/3wiCt/n4njOZtbYUD6p94VjBdy8BQaydKThTcNgvuyMQPiAbLB2Tgj/yMJt+dCaYGtfw&#10;Lz12IRMxhH2KCvIQqlRKr3Oy6HuuIo7c1dUWQ4R1Jk2NTQy3pewnyVBaLDg25FjRIid9292tAn09&#10;LTY6qbZusF79hPOmsZdjo9TXZzsfgwjUhrf45V6ZOH8Az1/i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moRcAAAADbAAAADwAAAAAAAAAAAAAAAACYAgAAZHJzL2Rvd25y&#10;ZXYueG1sUEsFBgAAAAAEAAQA9QAAAIUDAAAAAA==&#10;" path="m200,146r-52,l168,179r13,4l203,171r3,-14l200,146e" fillcolor="#005288" stroked="f">
                <v:path arrowok="t" o:connecttype="custom" o:connectlocs="200,1608;148,1608;168,1641;181,1645;203,1633;206,1619;200,1608" o:connectangles="0,0,0,0,0,0,0"/>
              </v:shape>
              <v:shape id="Freeform 11" o:spid="_x0000_s1028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TqcIA&#10;AADbAAAADwAAAGRycy9kb3ducmV2LnhtbERPS4vCMBC+L/gfwgje1lTBVbpGEUVQ9LI+dtnbkIxt&#10;sZmUJtruvzcLgrf5+J4znbe2FHeqfeFYwaCfgCDWzhScKTgd1+8TED4gGywdk4I/8jCfdd6mmBrX&#10;8BfdDyETMYR9igryEKpUSq9zsuj7riKO3MXVFkOEdSZNjU0Mt6UcJsmHtFhwbMixomVO+nq4WQX6&#10;8r3c6aTau9F2swo/u8b+nhulet128QkiUBte4qd7Y+L8Mfz/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5OpwgAAANsAAAAPAAAAAAAAAAAAAAAAAJgCAABkcnMvZG93&#10;bnJldi54bWxQSwUGAAAAAAQABAD1AAAAhwMAAAAA&#10;" path="m111,l95,,88,5,,157r3,14l17,179r4,1l33,180r7,-4l57,146r143,l177,107r-97,l103,67r51,l118,5,111,e" fillcolor="#005288" stroked="f">
                <v:path arrowok="t" o:connecttype="custom" o:connectlocs="111,1462;95,1462;88,1467;0,1619;3,1633;17,1641;21,1642;33,1642;40,1638;57,1608;200,1608;177,1569;80,1569;103,1529;154,1529;118,1467;111,1462" o:connectangles="0,0,0,0,0,0,0,0,0,0,0,0,0,0,0,0,0"/>
              </v:shape>
              <v:shape id="Freeform 10" o:spid="_x0000_s1029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H28QA&#10;AADbAAAADwAAAGRycy9kb3ducmV2LnhtbESPT2vCQBDF7wW/wzKCt7qxYCnRVUQpWOyl/sXbsDsm&#10;wexsyG5N+u07h0JvM7w37/1mvux9rR7Uxiqwgck4A0Vsg6u4MHA8vD+/gYoJ2WEdmAz8UITlYvA0&#10;x9yFjr/osU+FkhCOORooU2pyraMtyWMch4ZYtFtoPSZZ20K7FjsJ97V+ybJX7bFiaSixoXVJ9r7/&#10;9gbs7bze2az5DNOP7SZddp2/njpjRsN+NQOVqE//5r/rrRN8gZV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B9vEAAAA2wAAAA8AAAAAAAAAAAAAAAAAmAIAAGRycy9k&#10;b3ducmV2LnhtbFBLBQYAAAAABAAEAPUAAACJAwAAAAA=&#10;" path="m154,67r-51,l126,107r51,l154,67e" fillcolor="#005288" stroked="f">
                <v:path arrowok="t" o:connecttype="custom" o:connectlocs="154,1529;103,1529;126,1569;177,1569;154,152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9" behindDoc="1" locked="0" layoutInCell="1" allowOverlap="1" wp14:anchorId="6904E95F" wp14:editId="7C79C8C2">
              <wp:simplePos x="0" y="0"/>
              <wp:positionH relativeFrom="page">
                <wp:posOffset>457200</wp:posOffset>
              </wp:positionH>
              <wp:positionV relativeFrom="page">
                <wp:posOffset>928370</wp:posOffset>
              </wp:positionV>
              <wp:extent cx="93980" cy="113665"/>
              <wp:effectExtent l="0" t="4445" r="1270" b="5715"/>
              <wp:wrapNone/>
              <wp:docPr id="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980" cy="113665"/>
                        <a:chOff x="720" y="1462"/>
                        <a:chExt cx="148" cy="179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720" y="1462"/>
                          <a:ext cx="148" cy="179"/>
                        </a:xfrm>
                        <a:custGeom>
                          <a:avLst/>
                          <a:gdLst>
                            <a:gd name="T0" fmla="+- 0 800 720"/>
                            <a:gd name="T1" fmla="*/ T0 w 148"/>
                            <a:gd name="T2" fmla="+- 0 1462 1462"/>
                            <a:gd name="T3" fmla="*/ 1462 h 179"/>
                            <a:gd name="T4" fmla="+- 0 736 720"/>
                            <a:gd name="T5" fmla="*/ T4 w 148"/>
                            <a:gd name="T6" fmla="+- 0 1462 1462"/>
                            <a:gd name="T7" fmla="*/ 1462 h 179"/>
                            <a:gd name="T8" fmla="+- 0 731 720"/>
                            <a:gd name="T9" fmla="*/ T8 w 148"/>
                            <a:gd name="T10" fmla="+- 0 1465 1462"/>
                            <a:gd name="T11" fmla="*/ 1465 h 179"/>
                            <a:gd name="T12" fmla="+- 0 722 720"/>
                            <a:gd name="T13" fmla="*/ T12 w 148"/>
                            <a:gd name="T14" fmla="+- 0 1473 1462"/>
                            <a:gd name="T15" fmla="*/ 1473 h 179"/>
                            <a:gd name="T16" fmla="+- 0 720 720"/>
                            <a:gd name="T17" fmla="*/ T16 w 148"/>
                            <a:gd name="T18" fmla="+- 0 1479 1462"/>
                            <a:gd name="T19" fmla="*/ 1479 h 179"/>
                            <a:gd name="T20" fmla="+- 0 720 720"/>
                            <a:gd name="T21" fmla="*/ T20 w 148"/>
                            <a:gd name="T22" fmla="+- 0 1632 1462"/>
                            <a:gd name="T23" fmla="*/ 1632 h 179"/>
                            <a:gd name="T24" fmla="+- 0 730 720"/>
                            <a:gd name="T25" fmla="*/ T24 w 148"/>
                            <a:gd name="T26" fmla="+- 0 1642 1462"/>
                            <a:gd name="T27" fmla="*/ 1642 h 179"/>
                            <a:gd name="T28" fmla="+- 0 755 720"/>
                            <a:gd name="T29" fmla="*/ T28 w 148"/>
                            <a:gd name="T30" fmla="+- 0 1642 1462"/>
                            <a:gd name="T31" fmla="*/ 1642 h 179"/>
                            <a:gd name="T32" fmla="+- 0 764 720"/>
                            <a:gd name="T33" fmla="*/ T32 w 148"/>
                            <a:gd name="T34" fmla="+- 0 1632 1462"/>
                            <a:gd name="T35" fmla="*/ 1632 h 179"/>
                            <a:gd name="T36" fmla="+- 0 764 720"/>
                            <a:gd name="T37" fmla="*/ T36 w 148"/>
                            <a:gd name="T38" fmla="+- 0 1599 1462"/>
                            <a:gd name="T39" fmla="*/ 1599 h 179"/>
                            <a:gd name="T40" fmla="+- 0 805 720"/>
                            <a:gd name="T41" fmla="*/ T40 w 148"/>
                            <a:gd name="T42" fmla="+- 0 1599 1462"/>
                            <a:gd name="T43" fmla="*/ 1599 h 179"/>
                            <a:gd name="T44" fmla="+- 0 821 720"/>
                            <a:gd name="T45" fmla="*/ T44 w 148"/>
                            <a:gd name="T46" fmla="+- 0 1595 1462"/>
                            <a:gd name="T47" fmla="*/ 1595 h 179"/>
                            <a:gd name="T48" fmla="+- 0 839 720"/>
                            <a:gd name="T49" fmla="*/ T48 w 148"/>
                            <a:gd name="T50" fmla="+- 0 1585 1462"/>
                            <a:gd name="T51" fmla="*/ 1585 h 179"/>
                            <a:gd name="T52" fmla="+- 0 857 720"/>
                            <a:gd name="T53" fmla="*/ T52 w 148"/>
                            <a:gd name="T54" fmla="+- 0 1568 1462"/>
                            <a:gd name="T55" fmla="*/ 1568 h 179"/>
                            <a:gd name="T56" fmla="+- 0 863 720"/>
                            <a:gd name="T57" fmla="*/ T56 w 148"/>
                            <a:gd name="T58" fmla="+- 0 1555 1462"/>
                            <a:gd name="T59" fmla="*/ 1555 h 179"/>
                            <a:gd name="T60" fmla="+- 0 764 720"/>
                            <a:gd name="T61" fmla="*/ T60 w 148"/>
                            <a:gd name="T62" fmla="+- 0 1555 1462"/>
                            <a:gd name="T63" fmla="*/ 1555 h 179"/>
                            <a:gd name="T64" fmla="+- 0 764 720"/>
                            <a:gd name="T65" fmla="*/ T64 w 148"/>
                            <a:gd name="T66" fmla="+- 0 1507 1462"/>
                            <a:gd name="T67" fmla="*/ 1507 h 179"/>
                            <a:gd name="T68" fmla="+- 0 863 720"/>
                            <a:gd name="T69" fmla="*/ T68 w 148"/>
                            <a:gd name="T70" fmla="+- 0 1507 1462"/>
                            <a:gd name="T71" fmla="*/ 1507 h 179"/>
                            <a:gd name="T72" fmla="+- 0 855 720"/>
                            <a:gd name="T73" fmla="*/ T72 w 148"/>
                            <a:gd name="T74" fmla="+- 0 1493 1462"/>
                            <a:gd name="T75" fmla="*/ 1493 h 179"/>
                            <a:gd name="T76" fmla="+- 0 839 720"/>
                            <a:gd name="T77" fmla="*/ T76 w 148"/>
                            <a:gd name="T78" fmla="+- 0 1474 1462"/>
                            <a:gd name="T79" fmla="*/ 1474 h 179"/>
                            <a:gd name="T80" fmla="+- 0 820 720"/>
                            <a:gd name="T81" fmla="*/ T80 w 148"/>
                            <a:gd name="T82" fmla="+- 0 1466 1462"/>
                            <a:gd name="T83" fmla="*/ 1466 h 179"/>
                            <a:gd name="T84" fmla="+- 0 800 720"/>
                            <a:gd name="T85" fmla="*/ T84 w 148"/>
                            <a:gd name="T86" fmla="+- 0 1462 1462"/>
                            <a:gd name="T87" fmla="*/ 146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8" h="179">
                              <a:moveTo>
                                <a:pt x="80" y="0"/>
                              </a:moveTo>
                              <a:lnTo>
                                <a:pt x="16" y="0"/>
                              </a:lnTo>
                              <a:lnTo>
                                <a:pt x="11" y="3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170"/>
                              </a:lnTo>
                              <a:lnTo>
                                <a:pt x="10" y="180"/>
                              </a:lnTo>
                              <a:lnTo>
                                <a:pt x="35" y="180"/>
                              </a:lnTo>
                              <a:lnTo>
                                <a:pt x="44" y="170"/>
                              </a:lnTo>
                              <a:lnTo>
                                <a:pt x="44" y="137"/>
                              </a:lnTo>
                              <a:lnTo>
                                <a:pt x="85" y="137"/>
                              </a:lnTo>
                              <a:lnTo>
                                <a:pt x="101" y="133"/>
                              </a:lnTo>
                              <a:lnTo>
                                <a:pt x="119" y="123"/>
                              </a:lnTo>
                              <a:lnTo>
                                <a:pt x="137" y="106"/>
                              </a:lnTo>
                              <a:lnTo>
                                <a:pt x="143" y="93"/>
                              </a:lnTo>
                              <a:lnTo>
                                <a:pt x="44" y="93"/>
                              </a:lnTo>
                              <a:lnTo>
                                <a:pt x="44" y="45"/>
                              </a:lnTo>
                              <a:lnTo>
                                <a:pt x="143" y="45"/>
                              </a:lnTo>
                              <a:lnTo>
                                <a:pt x="135" y="31"/>
                              </a:lnTo>
                              <a:lnTo>
                                <a:pt x="119" y="12"/>
                              </a:lnTo>
                              <a:lnTo>
                                <a:pt x="100" y="4"/>
                              </a:lnTo>
                              <a:lnTo>
                                <a:pt x="80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720" y="1462"/>
                          <a:ext cx="148" cy="179"/>
                        </a:xfrm>
                        <a:custGeom>
                          <a:avLst/>
                          <a:gdLst>
                            <a:gd name="T0" fmla="+- 0 863 720"/>
                            <a:gd name="T1" fmla="*/ T0 w 148"/>
                            <a:gd name="T2" fmla="+- 0 1507 1462"/>
                            <a:gd name="T3" fmla="*/ 1507 h 179"/>
                            <a:gd name="T4" fmla="+- 0 806 720"/>
                            <a:gd name="T5" fmla="*/ T4 w 148"/>
                            <a:gd name="T6" fmla="+- 0 1507 1462"/>
                            <a:gd name="T7" fmla="*/ 1507 h 179"/>
                            <a:gd name="T8" fmla="+- 0 812 720"/>
                            <a:gd name="T9" fmla="*/ T8 w 148"/>
                            <a:gd name="T10" fmla="+- 0 1509 1462"/>
                            <a:gd name="T11" fmla="*/ 1509 h 179"/>
                            <a:gd name="T12" fmla="+- 0 821 720"/>
                            <a:gd name="T13" fmla="*/ T12 w 148"/>
                            <a:gd name="T14" fmla="+- 0 1518 1462"/>
                            <a:gd name="T15" fmla="*/ 1518 h 179"/>
                            <a:gd name="T16" fmla="+- 0 824 720"/>
                            <a:gd name="T17" fmla="*/ T16 w 148"/>
                            <a:gd name="T18" fmla="+- 0 1524 1462"/>
                            <a:gd name="T19" fmla="*/ 1524 h 179"/>
                            <a:gd name="T20" fmla="+- 0 824 720"/>
                            <a:gd name="T21" fmla="*/ T20 w 148"/>
                            <a:gd name="T22" fmla="+- 0 1538 1462"/>
                            <a:gd name="T23" fmla="*/ 1538 h 179"/>
                            <a:gd name="T24" fmla="+- 0 821 720"/>
                            <a:gd name="T25" fmla="*/ T24 w 148"/>
                            <a:gd name="T26" fmla="+- 0 1543 1462"/>
                            <a:gd name="T27" fmla="*/ 1543 h 179"/>
                            <a:gd name="T28" fmla="+- 0 812 720"/>
                            <a:gd name="T29" fmla="*/ T28 w 148"/>
                            <a:gd name="T30" fmla="+- 0 1552 1462"/>
                            <a:gd name="T31" fmla="*/ 1552 h 179"/>
                            <a:gd name="T32" fmla="+- 0 806 720"/>
                            <a:gd name="T33" fmla="*/ T32 w 148"/>
                            <a:gd name="T34" fmla="+- 0 1555 1462"/>
                            <a:gd name="T35" fmla="*/ 1555 h 179"/>
                            <a:gd name="T36" fmla="+- 0 800 720"/>
                            <a:gd name="T37" fmla="*/ T36 w 148"/>
                            <a:gd name="T38" fmla="+- 0 1555 1462"/>
                            <a:gd name="T39" fmla="*/ 1555 h 179"/>
                            <a:gd name="T40" fmla="+- 0 863 720"/>
                            <a:gd name="T41" fmla="*/ T40 w 148"/>
                            <a:gd name="T42" fmla="+- 0 1555 1462"/>
                            <a:gd name="T43" fmla="*/ 1555 h 179"/>
                            <a:gd name="T44" fmla="+- 0 865 720"/>
                            <a:gd name="T45" fmla="*/ T44 w 148"/>
                            <a:gd name="T46" fmla="+- 0 1550 1462"/>
                            <a:gd name="T47" fmla="*/ 1550 h 179"/>
                            <a:gd name="T48" fmla="+- 0 868 720"/>
                            <a:gd name="T49" fmla="*/ T48 w 148"/>
                            <a:gd name="T50" fmla="+- 0 1528 1462"/>
                            <a:gd name="T51" fmla="*/ 1528 h 179"/>
                            <a:gd name="T52" fmla="+- 0 865 720"/>
                            <a:gd name="T53" fmla="*/ T52 w 148"/>
                            <a:gd name="T54" fmla="+- 0 1510 1462"/>
                            <a:gd name="T55" fmla="*/ 1510 h 179"/>
                            <a:gd name="T56" fmla="+- 0 863 720"/>
                            <a:gd name="T57" fmla="*/ T56 w 148"/>
                            <a:gd name="T58" fmla="+- 0 1507 1462"/>
                            <a:gd name="T59" fmla="*/ 1507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8" h="179">
                              <a:moveTo>
                                <a:pt x="143" y="45"/>
                              </a:moveTo>
                              <a:lnTo>
                                <a:pt x="86" y="45"/>
                              </a:lnTo>
                              <a:lnTo>
                                <a:pt x="92" y="47"/>
                              </a:lnTo>
                              <a:lnTo>
                                <a:pt x="101" y="56"/>
                              </a:lnTo>
                              <a:lnTo>
                                <a:pt x="104" y="62"/>
                              </a:lnTo>
                              <a:lnTo>
                                <a:pt x="104" y="76"/>
                              </a:lnTo>
                              <a:lnTo>
                                <a:pt x="101" y="81"/>
                              </a:lnTo>
                              <a:lnTo>
                                <a:pt x="92" y="90"/>
                              </a:lnTo>
                              <a:lnTo>
                                <a:pt x="86" y="93"/>
                              </a:lnTo>
                              <a:lnTo>
                                <a:pt x="80" y="93"/>
                              </a:lnTo>
                              <a:lnTo>
                                <a:pt x="143" y="93"/>
                              </a:lnTo>
                              <a:lnTo>
                                <a:pt x="145" y="88"/>
                              </a:lnTo>
                              <a:lnTo>
                                <a:pt x="148" y="66"/>
                              </a:lnTo>
                              <a:lnTo>
                                <a:pt x="145" y="48"/>
                              </a:lnTo>
                              <a:lnTo>
                                <a:pt x="143" y="45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334F0F" id="Group 6" o:spid="_x0000_s1026" style="position:absolute;margin-left:36pt;margin-top:73.1pt;width:7.4pt;height:8.95pt;z-index:-2051;mso-position-horizontal-relative:page;mso-position-vertical-relative:page" coordorigin="720,1462" coordsize="14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">
              <v:shape id="Freeform 8" o:spid="_x0000_s1027" style="position:absolute;left:720;top:1462;width:148;height:179;visibility:visible;mso-wrap-style:square;v-text-anchor:top" coordsize="14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C1MQA&#10;AADbAAAADwAAAGRycy9kb3ducmV2LnhtbESPQWsCMRCF7wX/QxjBS6lZPRTZGkUFwYulVfE8bqbZ&#10;0M1k2URd++s7h0JvM7w3730zX/ahUTfqko9sYDIuQBFX0Xp2Bk7H7csMVMrIFpvIZOBBCZaLwdMc&#10;Sxvv/Em3Q3ZKQjiVaKDOuS21TlVNAdM4tsSifcUuYJa1c9p2eJfw0OhpUbzqgJ6locaWNjVV34dr&#10;MDDz+3VxcXnSvG9+Ludn/7HV0RkzGvarN1CZ+vxv/rveWcEXev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wtTEAAAA2wAAAA8AAAAAAAAAAAAAAAAAmAIAAGRycy9k&#10;b3ducmV2LnhtbFBLBQYAAAAABAAEAPUAAACJAwAAAAA=&#10;" path="m80,l16,,11,3,2,11,,17,,170r10,10l35,180r9,-10l44,137r41,l101,133r18,-10l137,106r6,-13l44,93r,-48l143,45,135,31,119,12,100,4,80,e" fillcolor="#005288" stroked="f">
                <v:path arrowok="t" o:connecttype="custom" o:connectlocs="80,1462;16,1462;11,1465;2,1473;0,1479;0,1632;10,1642;35,1642;44,1632;44,1599;85,1599;101,1595;119,1585;137,1568;143,1555;44,1555;44,1507;143,1507;135,1493;119,1474;100,1466;80,1462" o:connectangles="0,0,0,0,0,0,0,0,0,0,0,0,0,0,0,0,0,0,0,0,0,0"/>
              </v:shape>
              <v:shape id="Freeform 7" o:spid="_x0000_s1028" style="position:absolute;left:720;top:1462;width:148;height:179;visibility:visible;mso-wrap-style:square;v-text-anchor:top" coordsize="14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nT8EA&#10;AADbAAAADwAAAGRycy9kb3ducmV2LnhtbERPTWsCMRC9C/0PYQpeRLPrQWRrlFYQvChqS8/jZsyG&#10;bibLJtXVX28Ewds83ufMFp2rxZnaYD0ryEcZCOLSa8tGwc/3ajgFESKyxtozKbhSgMX8rTfDQvsL&#10;7+l8iEakEA4FKqhibAopQ1mRwzDyDXHiTr51GBNsjdQtXlK4q+U4yybSoeXUUGFDy4rKv8O/UzC1&#10;m6/saGJeb5e34+/A7lbSG6X6793nB4hIXXyJn+61TvNzePySDp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zZ0/BAAAA2wAAAA8AAAAAAAAAAAAAAAAAmAIAAGRycy9kb3du&#10;cmV2LnhtbFBLBQYAAAAABAAEAPUAAACGAwAAAAA=&#10;" path="m143,45r-57,l92,47r9,9l104,62r,14l101,81r-9,9l86,93r-6,l143,93r2,-5l148,66,145,48r-2,-3e" fillcolor="#005288" stroked="f">
                <v:path arrowok="t" o:connecttype="custom" o:connectlocs="143,1507;86,1507;92,1509;101,1518;104,1524;104,1538;101,1543;92,1552;86,1555;80,1555;143,1555;145,1550;148,1528;145,1510;143,1507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30" behindDoc="1" locked="0" layoutInCell="1" allowOverlap="1" wp14:anchorId="6717C637" wp14:editId="161C230B">
              <wp:simplePos x="0" y="0"/>
              <wp:positionH relativeFrom="page">
                <wp:posOffset>628650</wp:posOffset>
              </wp:positionH>
              <wp:positionV relativeFrom="page">
                <wp:posOffset>928370</wp:posOffset>
              </wp:positionV>
              <wp:extent cx="83185" cy="113665"/>
              <wp:effectExtent l="0" t="4445" r="2540" b="5715"/>
              <wp:wrapNone/>
              <wp:docPr id="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13665"/>
                        <a:chOff x="990" y="1462"/>
                        <a:chExt cx="131" cy="179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990" y="1462"/>
                          <a:ext cx="131" cy="179"/>
                        </a:xfrm>
                        <a:custGeom>
                          <a:avLst/>
                          <a:gdLst>
                            <a:gd name="T0" fmla="+- 0 1024 990"/>
                            <a:gd name="T1" fmla="*/ T0 w 131"/>
                            <a:gd name="T2" fmla="+- 0 1462 1462"/>
                            <a:gd name="T3" fmla="*/ 1462 h 179"/>
                            <a:gd name="T4" fmla="+- 0 1000 990"/>
                            <a:gd name="T5" fmla="*/ T4 w 131"/>
                            <a:gd name="T6" fmla="+- 0 1462 1462"/>
                            <a:gd name="T7" fmla="*/ 1462 h 179"/>
                            <a:gd name="T8" fmla="+- 0 990 990"/>
                            <a:gd name="T9" fmla="*/ T8 w 131"/>
                            <a:gd name="T10" fmla="+- 0 1472 1462"/>
                            <a:gd name="T11" fmla="*/ 1472 h 179"/>
                            <a:gd name="T12" fmla="+- 0 990 990"/>
                            <a:gd name="T13" fmla="*/ T12 w 131"/>
                            <a:gd name="T14" fmla="+- 0 1625 1462"/>
                            <a:gd name="T15" fmla="*/ 1625 h 179"/>
                            <a:gd name="T16" fmla="+- 0 992 990"/>
                            <a:gd name="T17" fmla="*/ T16 w 131"/>
                            <a:gd name="T18" fmla="+- 0 1631 1462"/>
                            <a:gd name="T19" fmla="*/ 1631 h 179"/>
                            <a:gd name="T20" fmla="+- 0 996 990"/>
                            <a:gd name="T21" fmla="*/ T20 w 131"/>
                            <a:gd name="T22" fmla="+- 0 1635 1462"/>
                            <a:gd name="T23" fmla="*/ 1635 h 179"/>
                            <a:gd name="T24" fmla="+- 0 1000 990"/>
                            <a:gd name="T25" fmla="*/ T24 w 131"/>
                            <a:gd name="T26" fmla="+- 0 1639 1462"/>
                            <a:gd name="T27" fmla="*/ 1639 h 179"/>
                            <a:gd name="T28" fmla="+- 0 1006 990"/>
                            <a:gd name="T29" fmla="*/ T28 w 131"/>
                            <a:gd name="T30" fmla="+- 0 1642 1462"/>
                            <a:gd name="T31" fmla="*/ 1642 h 179"/>
                            <a:gd name="T32" fmla="+- 0 1110 990"/>
                            <a:gd name="T33" fmla="*/ T32 w 131"/>
                            <a:gd name="T34" fmla="+- 0 1642 1462"/>
                            <a:gd name="T35" fmla="*/ 1642 h 179"/>
                            <a:gd name="T36" fmla="+- 0 1120 990"/>
                            <a:gd name="T37" fmla="*/ T36 w 131"/>
                            <a:gd name="T38" fmla="+- 0 1632 1462"/>
                            <a:gd name="T39" fmla="*/ 1632 h 179"/>
                            <a:gd name="T40" fmla="+- 0 1120 990"/>
                            <a:gd name="T41" fmla="*/ T40 w 131"/>
                            <a:gd name="T42" fmla="+- 0 1607 1462"/>
                            <a:gd name="T43" fmla="*/ 1607 h 179"/>
                            <a:gd name="T44" fmla="+- 0 1110 990"/>
                            <a:gd name="T45" fmla="*/ T44 w 131"/>
                            <a:gd name="T46" fmla="+- 0 1597 1462"/>
                            <a:gd name="T47" fmla="*/ 1597 h 179"/>
                            <a:gd name="T48" fmla="+- 0 1034 990"/>
                            <a:gd name="T49" fmla="*/ T48 w 131"/>
                            <a:gd name="T50" fmla="+- 0 1597 1462"/>
                            <a:gd name="T51" fmla="*/ 1597 h 179"/>
                            <a:gd name="T52" fmla="+- 0 1034 990"/>
                            <a:gd name="T53" fmla="*/ T52 w 131"/>
                            <a:gd name="T54" fmla="+- 0 1472 1462"/>
                            <a:gd name="T55" fmla="*/ 1472 h 179"/>
                            <a:gd name="T56" fmla="+- 0 1024 990"/>
                            <a:gd name="T57" fmla="*/ T56 w 131"/>
                            <a:gd name="T58" fmla="+- 0 1462 1462"/>
                            <a:gd name="T59" fmla="*/ 146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1" h="179">
                              <a:moveTo>
                                <a:pt x="34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63"/>
                              </a:lnTo>
                              <a:lnTo>
                                <a:pt x="2" y="169"/>
                              </a:lnTo>
                              <a:lnTo>
                                <a:pt x="6" y="173"/>
                              </a:lnTo>
                              <a:lnTo>
                                <a:pt x="10" y="177"/>
                              </a:lnTo>
                              <a:lnTo>
                                <a:pt x="16" y="180"/>
                              </a:lnTo>
                              <a:lnTo>
                                <a:pt x="120" y="180"/>
                              </a:lnTo>
                              <a:lnTo>
                                <a:pt x="130" y="170"/>
                              </a:lnTo>
                              <a:lnTo>
                                <a:pt x="130" y="145"/>
                              </a:lnTo>
                              <a:lnTo>
                                <a:pt x="120" y="135"/>
                              </a:lnTo>
                              <a:lnTo>
                                <a:pt x="44" y="1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60966" id="Group 4" o:spid="_x0000_s1026" style="position:absolute;margin-left:49.5pt;margin-top:73.1pt;width:6.55pt;height:8.95pt;z-index:-2050;mso-position-horizontal-relative:page;mso-position-vertical-relative:page" coordorigin="990,1462" coordsize="131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">
              <v:shape id="Freeform 5" o:spid="_x0000_s1027" style="position:absolute;left:990;top:1462;width:131;height:179;visibility:visible;mso-wrap-style:square;v-text-anchor:top" coordsize="13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x78A&#10;AADaAAAADwAAAGRycy9kb3ducmV2LnhtbERPTYvCMBC9C/6HMII3TV1UpBqlCKIe9rAqeB2bsak2&#10;k9JktfrrN4cFj4/3vVi1thIPanzpWMFomIAgzp0uuVBwOm4GMxA+IGusHJOCF3lYLbudBabaPfmH&#10;HodQiBjCPkUFJoQ6ldLnhiz6oauJI3d1jcUQYVNI3eAzhttKfiXJVFosOTYYrGltKL8ffq2C7Ntf&#10;dlupt9nt9B4bnuzb93miVL/XZnMQgdrwEf+7d1pB3BqvxBs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8bHvwAAANoAAAAPAAAAAAAAAAAAAAAAAJgCAABkcnMvZG93bnJl&#10;di54bWxQSwUGAAAAAAQABAD1AAAAhAMAAAAA&#10;" path="m34,l10,,,10,,163r2,6l6,173r4,4l16,180r104,l130,170r,-25l120,135r-76,l44,10,34,e" fillcolor="#005288" stroked="f">
                <v:path arrowok="t" o:connecttype="custom" o:connectlocs="34,1462;10,1462;0,1472;0,1625;2,1631;6,1635;10,1639;16,1642;120,1642;130,1632;130,1607;120,1597;44,1597;44,1472;34,1462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31" behindDoc="1" locked="0" layoutInCell="1" allowOverlap="1" wp14:anchorId="50792886" wp14:editId="53147A1D">
              <wp:simplePos x="0" y="0"/>
              <wp:positionH relativeFrom="page">
                <wp:posOffset>457200</wp:posOffset>
              </wp:positionH>
              <wp:positionV relativeFrom="page">
                <wp:posOffset>1231900</wp:posOffset>
              </wp:positionV>
              <wp:extent cx="6624955" cy="1270"/>
              <wp:effectExtent l="9525" t="12700" r="13970" b="508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955" cy="1270"/>
                        <a:chOff x="720" y="1940"/>
                        <a:chExt cx="10433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720" y="1940"/>
                          <a:ext cx="10433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433"/>
                            <a:gd name="T2" fmla="+- 0 11153 720"/>
                            <a:gd name="T3" fmla="*/ T2 w 104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3">
                              <a:moveTo>
                                <a:pt x="0" y="0"/>
                              </a:moveTo>
                              <a:lnTo>
                                <a:pt x="1043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4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095FB0" id="Group 2" o:spid="_x0000_s1026" style="position:absolute;margin-left:36pt;margin-top:97pt;width:521.65pt;height:.1pt;z-index:-2049;mso-position-horizontal-relative:page;mso-position-vertical-relative:page" coordorigin="720,1940" coordsize="104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">
              <v:shape id="Freeform 3" o:spid="_x0000_s1027" style="position:absolute;left:720;top:1940;width:10433;height:2;visibility:visible;mso-wrap-style:square;v-text-anchor:top" coordsize="10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BoMUA&#10;AADaAAAADwAAAGRycy9kb3ducmV2LnhtbESPT2vCQBTE7wW/w/KE3urGHKRGVwmRlh5aof45eHtk&#10;n0k0+3bJbk3aT98tFDwOM/MbZrkeTCtu1PnGsoLpJAFBXFrdcKXgsH95egbhA7LG1jIp+CYP69Xo&#10;YYmZtj1/0m0XKhEh7DNUUIfgMil9WZNBP7GOOHpn2xkMUXaV1B32EW5amSbJTBpsOC7U6Kioqbzu&#10;vkykuGPx2ju32X7k83n6ri+nbfGj1ON4yBcgAg3hHv5vv2kFM/i7Em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cGgxQAAANoAAAAPAAAAAAAAAAAAAAAAAJgCAABkcnMv&#10;ZG93bnJldi54bWxQSwUGAAAAAAQABAD1AAAAigMAAAAA&#10;" path="m,l10433,e" filled="f" strokecolor="#006499" strokeweight=".5pt">
                <v:path arrowok="t" o:connecttype="custom" o:connectlocs="0,0;1043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4432" behindDoc="1" locked="0" layoutInCell="1" allowOverlap="1" wp14:anchorId="539D97C8" wp14:editId="5FD4A70D">
              <wp:simplePos x="0" y="0"/>
              <wp:positionH relativeFrom="page">
                <wp:posOffset>1671955</wp:posOffset>
              </wp:positionH>
              <wp:positionV relativeFrom="page">
                <wp:posOffset>588010</wp:posOffset>
              </wp:positionV>
              <wp:extent cx="753110" cy="254000"/>
              <wp:effectExtent l="0" t="0" r="381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7F0F4" w14:textId="77777777" w:rsidR="0075151E" w:rsidRDefault="00F22394">
                          <w:pPr>
                            <w:spacing w:after="0" w:line="389" w:lineRule="exact"/>
                            <w:ind w:left="20" w:right="-74"/>
                            <w:rPr>
                              <w:rFonts w:ascii="Franklin Gothic Medium" w:eastAsia="Franklin Gothic Medium" w:hAnsi="Franklin Gothic Medium" w:cs="Franklin Gothic Medium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pacing w:val="-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z w:val="36"/>
                              <w:szCs w:val="36"/>
                            </w:rPr>
                            <w:t>Orion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D97C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1.65pt;margin-top:46.3pt;width:59.3pt;height:20pt;z-index:-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" filled="f" stroked="f">
              <v:textbox inset="0,0,0,0">
                <w:txbxContent>
                  <w:p w14:paraId="7727F0F4" w14:textId="77777777" w:rsidR="0075151E" w:rsidRDefault="00F22394">
                    <w:pPr>
                      <w:spacing w:after="0" w:line="389" w:lineRule="exact"/>
                      <w:ind w:left="20" w:right="-74"/>
                      <w:rPr>
                        <w:rFonts w:ascii="Franklin Gothic Medium" w:eastAsia="Franklin Gothic Medium" w:hAnsi="Franklin Gothic Medium" w:cs="Franklin Gothic Medium"/>
                        <w:sz w:val="36"/>
                        <w:szCs w:val="36"/>
                      </w:rPr>
                    </w:pP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pacing w:val="-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z w:val="36"/>
                        <w:szCs w:val="36"/>
                      </w:rPr>
                      <w:t>Orion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965"/>
    <w:rsid w:val="00000FE5"/>
    <w:rsid w:val="000102CD"/>
    <w:rsid w:val="000257F5"/>
    <w:rsid w:val="0002686F"/>
    <w:rsid w:val="0003312C"/>
    <w:rsid w:val="00036E93"/>
    <w:rsid w:val="00046B18"/>
    <w:rsid w:val="00060ED1"/>
    <w:rsid w:val="00062DFA"/>
    <w:rsid w:val="00063BD5"/>
    <w:rsid w:val="00067A22"/>
    <w:rsid w:val="0008747A"/>
    <w:rsid w:val="000878D7"/>
    <w:rsid w:val="0009369F"/>
    <w:rsid w:val="00096AC9"/>
    <w:rsid w:val="000B1433"/>
    <w:rsid w:val="000B69EA"/>
    <w:rsid w:val="000C6C76"/>
    <w:rsid w:val="000D2D7F"/>
    <w:rsid w:val="000D6979"/>
    <w:rsid w:val="000E20AD"/>
    <w:rsid w:val="000E58F8"/>
    <w:rsid w:val="000E655A"/>
    <w:rsid w:val="000F5A2D"/>
    <w:rsid w:val="000F6D22"/>
    <w:rsid w:val="000F74E8"/>
    <w:rsid w:val="00101529"/>
    <w:rsid w:val="00103446"/>
    <w:rsid w:val="001044A9"/>
    <w:rsid w:val="0010550E"/>
    <w:rsid w:val="00115E51"/>
    <w:rsid w:val="0013064F"/>
    <w:rsid w:val="00134800"/>
    <w:rsid w:val="001425B1"/>
    <w:rsid w:val="0015020F"/>
    <w:rsid w:val="0015129F"/>
    <w:rsid w:val="001574F4"/>
    <w:rsid w:val="00157B7A"/>
    <w:rsid w:val="0016123F"/>
    <w:rsid w:val="001647AB"/>
    <w:rsid w:val="00171F3C"/>
    <w:rsid w:val="00177CF9"/>
    <w:rsid w:val="00180827"/>
    <w:rsid w:val="00184ECF"/>
    <w:rsid w:val="001904F3"/>
    <w:rsid w:val="0019460F"/>
    <w:rsid w:val="001A6185"/>
    <w:rsid w:val="001A6D6B"/>
    <w:rsid w:val="001A7CED"/>
    <w:rsid w:val="001B055C"/>
    <w:rsid w:val="001C26A9"/>
    <w:rsid w:val="001C3C5A"/>
    <w:rsid w:val="001D194A"/>
    <w:rsid w:val="001F0699"/>
    <w:rsid w:val="001F0994"/>
    <w:rsid w:val="001F6689"/>
    <w:rsid w:val="002000A3"/>
    <w:rsid w:val="00200972"/>
    <w:rsid w:val="00201359"/>
    <w:rsid w:val="0020349A"/>
    <w:rsid w:val="00204E43"/>
    <w:rsid w:val="00205A07"/>
    <w:rsid w:val="00230D6E"/>
    <w:rsid w:val="002362F5"/>
    <w:rsid w:val="00242B1E"/>
    <w:rsid w:val="002476E5"/>
    <w:rsid w:val="00254475"/>
    <w:rsid w:val="002613BF"/>
    <w:rsid w:val="00264990"/>
    <w:rsid w:val="002655FE"/>
    <w:rsid w:val="00282FEE"/>
    <w:rsid w:val="00295448"/>
    <w:rsid w:val="00295564"/>
    <w:rsid w:val="002A2C09"/>
    <w:rsid w:val="002D3C9D"/>
    <w:rsid w:val="002D48CF"/>
    <w:rsid w:val="002E6147"/>
    <w:rsid w:val="002F09CA"/>
    <w:rsid w:val="002F3B36"/>
    <w:rsid w:val="00301130"/>
    <w:rsid w:val="00306330"/>
    <w:rsid w:val="00313DF2"/>
    <w:rsid w:val="00330E8A"/>
    <w:rsid w:val="00346038"/>
    <w:rsid w:val="00350B6D"/>
    <w:rsid w:val="00361CB9"/>
    <w:rsid w:val="00364257"/>
    <w:rsid w:val="00376F81"/>
    <w:rsid w:val="003837D3"/>
    <w:rsid w:val="0038661F"/>
    <w:rsid w:val="00387108"/>
    <w:rsid w:val="0038736E"/>
    <w:rsid w:val="003903EB"/>
    <w:rsid w:val="0039434D"/>
    <w:rsid w:val="003A2746"/>
    <w:rsid w:val="003A3E3C"/>
    <w:rsid w:val="003B3792"/>
    <w:rsid w:val="003B6BB0"/>
    <w:rsid w:val="003B6E7E"/>
    <w:rsid w:val="003C1734"/>
    <w:rsid w:val="003C5625"/>
    <w:rsid w:val="003D1B60"/>
    <w:rsid w:val="003D38FC"/>
    <w:rsid w:val="003E635C"/>
    <w:rsid w:val="003E68E5"/>
    <w:rsid w:val="003F1C04"/>
    <w:rsid w:val="00403172"/>
    <w:rsid w:val="0040507D"/>
    <w:rsid w:val="00425313"/>
    <w:rsid w:val="004338CD"/>
    <w:rsid w:val="0043566E"/>
    <w:rsid w:val="00442446"/>
    <w:rsid w:val="004425AE"/>
    <w:rsid w:val="00460720"/>
    <w:rsid w:val="0046098F"/>
    <w:rsid w:val="00466015"/>
    <w:rsid w:val="00470A15"/>
    <w:rsid w:val="00480E21"/>
    <w:rsid w:val="004829C6"/>
    <w:rsid w:val="00483297"/>
    <w:rsid w:val="00483412"/>
    <w:rsid w:val="0049151E"/>
    <w:rsid w:val="00492A52"/>
    <w:rsid w:val="00495B42"/>
    <w:rsid w:val="004973E7"/>
    <w:rsid w:val="00497949"/>
    <w:rsid w:val="004C15F2"/>
    <w:rsid w:val="004D3A24"/>
    <w:rsid w:val="004D3B33"/>
    <w:rsid w:val="004D47DC"/>
    <w:rsid w:val="004D53FE"/>
    <w:rsid w:val="004E12DA"/>
    <w:rsid w:val="004F0CD2"/>
    <w:rsid w:val="00534EF5"/>
    <w:rsid w:val="0053681C"/>
    <w:rsid w:val="005369A1"/>
    <w:rsid w:val="0054189F"/>
    <w:rsid w:val="00560D1B"/>
    <w:rsid w:val="0057467F"/>
    <w:rsid w:val="00583470"/>
    <w:rsid w:val="00585242"/>
    <w:rsid w:val="005B16DA"/>
    <w:rsid w:val="005C0E1C"/>
    <w:rsid w:val="005C6978"/>
    <w:rsid w:val="005D0566"/>
    <w:rsid w:val="005E2ABA"/>
    <w:rsid w:val="005F39C5"/>
    <w:rsid w:val="005F3A63"/>
    <w:rsid w:val="00613CD0"/>
    <w:rsid w:val="0062211D"/>
    <w:rsid w:val="006267A0"/>
    <w:rsid w:val="00631F40"/>
    <w:rsid w:val="006357E7"/>
    <w:rsid w:val="006627BB"/>
    <w:rsid w:val="0066396C"/>
    <w:rsid w:val="00677F56"/>
    <w:rsid w:val="00681E42"/>
    <w:rsid w:val="00683802"/>
    <w:rsid w:val="00684D45"/>
    <w:rsid w:val="00692C82"/>
    <w:rsid w:val="00693406"/>
    <w:rsid w:val="006934FF"/>
    <w:rsid w:val="006A4B0A"/>
    <w:rsid w:val="006B0537"/>
    <w:rsid w:val="006B1677"/>
    <w:rsid w:val="006D01F2"/>
    <w:rsid w:val="006E0156"/>
    <w:rsid w:val="006E110F"/>
    <w:rsid w:val="006E5220"/>
    <w:rsid w:val="006E6E1B"/>
    <w:rsid w:val="006F7BF5"/>
    <w:rsid w:val="007023A9"/>
    <w:rsid w:val="0070551C"/>
    <w:rsid w:val="00717C71"/>
    <w:rsid w:val="007206BB"/>
    <w:rsid w:val="007278F0"/>
    <w:rsid w:val="00731049"/>
    <w:rsid w:val="007368DF"/>
    <w:rsid w:val="00742710"/>
    <w:rsid w:val="0074737D"/>
    <w:rsid w:val="0075151E"/>
    <w:rsid w:val="007541A2"/>
    <w:rsid w:val="00755D1C"/>
    <w:rsid w:val="007635F9"/>
    <w:rsid w:val="00792965"/>
    <w:rsid w:val="00794A14"/>
    <w:rsid w:val="00795F82"/>
    <w:rsid w:val="00796FD9"/>
    <w:rsid w:val="007A3713"/>
    <w:rsid w:val="007B00D8"/>
    <w:rsid w:val="007B6B99"/>
    <w:rsid w:val="007C4D9B"/>
    <w:rsid w:val="007C67D6"/>
    <w:rsid w:val="007C71E2"/>
    <w:rsid w:val="007D127F"/>
    <w:rsid w:val="007D2989"/>
    <w:rsid w:val="007D641E"/>
    <w:rsid w:val="007D766E"/>
    <w:rsid w:val="007E1246"/>
    <w:rsid w:val="007E46F6"/>
    <w:rsid w:val="007F12CA"/>
    <w:rsid w:val="007F336E"/>
    <w:rsid w:val="00800A83"/>
    <w:rsid w:val="00805E24"/>
    <w:rsid w:val="00814DA2"/>
    <w:rsid w:val="00824AFB"/>
    <w:rsid w:val="00833488"/>
    <w:rsid w:val="008561E6"/>
    <w:rsid w:val="00856732"/>
    <w:rsid w:val="008718F0"/>
    <w:rsid w:val="008730B3"/>
    <w:rsid w:val="00876238"/>
    <w:rsid w:val="00890F7C"/>
    <w:rsid w:val="00892484"/>
    <w:rsid w:val="008B7478"/>
    <w:rsid w:val="008C2952"/>
    <w:rsid w:val="008C4F90"/>
    <w:rsid w:val="008D2C0E"/>
    <w:rsid w:val="008D3FDC"/>
    <w:rsid w:val="00902316"/>
    <w:rsid w:val="00905528"/>
    <w:rsid w:val="00912438"/>
    <w:rsid w:val="00941C75"/>
    <w:rsid w:val="009427E2"/>
    <w:rsid w:val="00955117"/>
    <w:rsid w:val="0096127A"/>
    <w:rsid w:val="009631E8"/>
    <w:rsid w:val="0097091D"/>
    <w:rsid w:val="00977C7C"/>
    <w:rsid w:val="00980E74"/>
    <w:rsid w:val="0099501F"/>
    <w:rsid w:val="009A46BE"/>
    <w:rsid w:val="009C7628"/>
    <w:rsid w:val="009D0D66"/>
    <w:rsid w:val="009D74EC"/>
    <w:rsid w:val="009E5F6C"/>
    <w:rsid w:val="009F08B5"/>
    <w:rsid w:val="009F2C78"/>
    <w:rsid w:val="00A07BF1"/>
    <w:rsid w:val="00A1344C"/>
    <w:rsid w:val="00A13697"/>
    <w:rsid w:val="00A13D0D"/>
    <w:rsid w:val="00A141BC"/>
    <w:rsid w:val="00A15965"/>
    <w:rsid w:val="00A17B35"/>
    <w:rsid w:val="00A24715"/>
    <w:rsid w:val="00A314C3"/>
    <w:rsid w:val="00A329A1"/>
    <w:rsid w:val="00A32BB8"/>
    <w:rsid w:val="00A37217"/>
    <w:rsid w:val="00A42943"/>
    <w:rsid w:val="00A50766"/>
    <w:rsid w:val="00A6410E"/>
    <w:rsid w:val="00A6650F"/>
    <w:rsid w:val="00A72ECC"/>
    <w:rsid w:val="00A92B17"/>
    <w:rsid w:val="00AA050E"/>
    <w:rsid w:val="00AA5E65"/>
    <w:rsid w:val="00AB6ABE"/>
    <w:rsid w:val="00AD3A91"/>
    <w:rsid w:val="00AF0D23"/>
    <w:rsid w:val="00AF21F1"/>
    <w:rsid w:val="00B0226F"/>
    <w:rsid w:val="00B236B3"/>
    <w:rsid w:val="00B27C53"/>
    <w:rsid w:val="00B46392"/>
    <w:rsid w:val="00B522AE"/>
    <w:rsid w:val="00B545E0"/>
    <w:rsid w:val="00B55B4D"/>
    <w:rsid w:val="00B57165"/>
    <w:rsid w:val="00B76992"/>
    <w:rsid w:val="00B80F96"/>
    <w:rsid w:val="00B9444C"/>
    <w:rsid w:val="00BB1964"/>
    <w:rsid w:val="00BB4C46"/>
    <w:rsid w:val="00BC54F7"/>
    <w:rsid w:val="00BD68AB"/>
    <w:rsid w:val="00BE7288"/>
    <w:rsid w:val="00C021EC"/>
    <w:rsid w:val="00C02C72"/>
    <w:rsid w:val="00C02EE6"/>
    <w:rsid w:val="00C044FC"/>
    <w:rsid w:val="00C06A8B"/>
    <w:rsid w:val="00C135EF"/>
    <w:rsid w:val="00C23573"/>
    <w:rsid w:val="00C40E5B"/>
    <w:rsid w:val="00C43F5F"/>
    <w:rsid w:val="00C62998"/>
    <w:rsid w:val="00C7184E"/>
    <w:rsid w:val="00C74309"/>
    <w:rsid w:val="00C76415"/>
    <w:rsid w:val="00C80BDA"/>
    <w:rsid w:val="00C84F42"/>
    <w:rsid w:val="00C904BC"/>
    <w:rsid w:val="00C9377E"/>
    <w:rsid w:val="00C93820"/>
    <w:rsid w:val="00C96873"/>
    <w:rsid w:val="00CA1E22"/>
    <w:rsid w:val="00CB0ABD"/>
    <w:rsid w:val="00CB7D7C"/>
    <w:rsid w:val="00CC017B"/>
    <w:rsid w:val="00CC32CE"/>
    <w:rsid w:val="00CD7061"/>
    <w:rsid w:val="00CE68F8"/>
    <w:rsid w:val="00CF7C1D"/>
    <w:rsid w:val="00D00442"/>
    <w:rsid w:val="00D00463"/>
    <w:rsid w:val="00D02D0A"/>
    <w:rsid w:val="00D044E9"/>
    <w:rsid w:val="00D11A6F"/>
    <w:rsid w:val="00D24690"/>
    <w:rsid w:val="00D37FE8"/>
    <w:rsid w:val="00D41999"/>
    <w:rsid w:val="00D61654"/>
    <w:rsid w:val="00D71C36"/>
    <w:rsid w:val="00D8476D"/>
    <w:rsid w:val="00D854F4"/>
    <w:rsid w:val="00D91D1F"/>
    <w:rsid w:val="00DA5A8D"/>
    <w:rsid w:val="00DA5CD8"/>
    <w:rsid w:val="00DA64FF"/>
    <w:rsid w:val="00DB41E3"/>
    <w:rsid w:val="00DB65EA"/>
    <w:rsid w:val="00DD2938"/>
    <w:rsid w:val="00DF43E7"/>
    <w:rsid w:val="00DF6433"/>
    <w:rsid w:val="00E00325"/>
    <w:rsid w:val="00E01C7E"/>
    <w:rsid w:val="00E02CD0"/>
    <w:rsid w:val="00E07894"/>
    <w:rsid w:val="00E142C9"/>
    <w:rsid w:val="00E25629"/>
    <w:rsid w:val="00E31F01"/>
    <w:rsid w:val="00E534B2"/>
    <w:rsid w:val="00E63E5A"/>
    <w:rsid w:val="00E77C5C"/>
    <w:rsid w:val="00E949A3"/>
    <w:rsid w:val="00EB551A"/>
    <w:rsid w:val="00EC524E"/>
    <w:rsid w:val="00ED6269"/>
    <w:rsid w:val="00ED7AFE"/>
    <w:rsid w:val="00F00A94"/>
    <w:rsid w:val="00F047EB"/>
    <w:rsid w:val="00F127D9"/>
    <w:rsid w:val="00F20E90"/>
    <w:rsid w:val="00F210E8"/>
    <w:rsid w:val="00F22394"/>
    <w:rsid w:val="00F23020"/>
    <w:rsid w:val="00F2412B"/>
    <w:rsid w:val="00F322B5"/>
    <w:rsid w:val="00F35E1A"/>
    <w:rsid w:val="00F3734A"/>
    <w:rsid w:val="00F464A8"/>
    <w:rsid w:val="00F52ECB"/>
    <w:rsid w:val="00F579C9"/>
    <w:rsid w:val="00F60A8B"/>
    <w:rsid w:val="00F62420"/>
    <w:rsid w:val="00F72B67"/>
    <w:rsid w:val="00F73BAF"/>
    <w:rsid w:val="00F7566F"/>
    <w:rsid w:val="00F80A35"/>
    <w:rsid w:val="00F81E7B"/>
    <w:rsid w:val="00F82435"/>
    <w:rsid w:val="00F9002E"/>
    <w:rsid w:val="00F9235F"/>
    <w:rsid w:val="00FA36AD"/>
    <w:rsid w:val="00FA43D6"/>
    <w:rsid w:val="00FA7082"/>
    <w:rsid w:val="00FB30BA"/>
    <w:rsid w:val="00FB7447"/>
    <w:rsid w:val="00FE1542"/>
    <w:rsid w:val="00FE5582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69156"/>
  <w15:docId w15:val="{77ECCC15-3D1D-490A-968F-3BE6739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3E7"/>
  </w:style>
  <w:style w:type="paragraph" w:styleId="Footer">
    <w:name w:val="footer"/>
    <w:basedOn w:val="Normal"/>
    <w:link w:val="FooterChar"/>
    <w:uiPriority w:val="99"/>
    <w:unhideWhenUsed/>
    <w:rsid w:val="00497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3E7"/>
  </w:style>
  <w:style w:type="paragraph" w:styleId="BalloonText">
    <w:name w:val="Balloon Text"/>
    <w:basedOn w:val="Normal"/>
    <w:link w:val="BalloonTextChar"/>
    <w:uiPriority w:val="99"/>
    <w:semiHidden/>
    <w:unhideWhenUsed/>
    <w:rsid w:val="0015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4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5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_Product%20Library\Product%20Profil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6B2B8-F93B-4790-9A02-080EE620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Product Profile_Template.dotx</Template>
  <TotalTime>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Donovan</dc:creator>
  <cp:lastModifiedBy>Samantha Jackson</cp:lastModifiedBy>
  <cp:revision>5</cp:revision>
  <cp:lastPrinted>2012-05-31T23:11:00Z</cp:lastPrinted>
  <dcterms:created xsi:type="dcterms:W3CDTF">2017-09-05T05:58:00Z</dcterms:created>
  <dcterms:modified xsi:type="dcterms:W3CDTF">2021-09-21T03:23:00Z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2012-03-26T00:00:00Z</vt:filetime>
  </property>
  <property fmtid="{D5CDD505-2E9C-101B-9397-08002B2CF9AE}" pid="3" name="LastSaved">
    <vt:filetime>2012-03-27T00:00:00Z</vt:filetime>
  </property>
</Properties>
</file>