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FB3BA" w14:textId="77777777" w:rsidR="006B1677" w:rsidRDefault="006B1677" w:rsidP="006B1677">
      <w:pPr>
        <w:spacing w:before="1" w:after="0" w:line="170" w:lineRule="exact"/>
        <w:rPr>
          <w:rFonts w:ascii="Helvetica" w:eastAsia="Franklin Gothic Medium" w:hAnsi="Helvetica" w:cs="Helvetica"/>
          <w:b/>
          <w:color w:val="595959" w:themeColor="text1" w:themeTint="A6"/>
          <w:spacing w:val="-2"/>
          <w:sz w:val="20"/>
          <w:szCs w:val="20"/>
        </w:rPr>
      </w:pPr>
      <w:r w:rsidRPr="007A5C22">
        <w:rPr>
          <w:rFonts w:ascii="Helvetica" w:eastAsia="Franklin Gothic Medium" w:hAnsi="Helvetica" w:cs="Helvetica"/>
          <w:b/>
          <w:noProof/>
          <w:color w:val="595959" w:themeColor="text1" w:themeTint="A6"/>
          <w:spacing w:val="-2"/>
          <w:sz w:val="20"/>
          <w:szCs w:val="20"/>
          <w:lang w:val="en-AU" w:eastAsia="en-AU"/>
        </w:rPr>
        <w:drawing>
          <wp:anchor distT="0" distB="0" distL="114300" distR="114300" simplePos="0" relativeHeight="251660800" behindDoc="0" locked="0" layoutInCell="1" allowOverlap="1" wp14:anchorId="5D2D47E4" wp14:editId="2D2BD942">
            <wp:simplePos x="0" y="0"/>
            <wp:positionH relativeFrom="margin">
              <wp:posOffset>5295900</wp:posOffset>
            </wp:positionH>
            <wp:positionV relativeFrom="paragraph">
              <wp:posOffset>-85725</wp:posOffset>
            </wp:positionV>
            <wp:extent cx="1419225" cy="396713"/>
            <wp:effectExtent l="0" t="0" r="0" b="3810"/>
            <wp:wrapNone/>
            <wp:docPr id="2" name="Picture 2" descr="Z:\MARKETING\ARTWORK\a_space BRANDING\Brand elements\JPGs\a_space_Wordmark_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MARKETING\ARTWORK\a_space BRANDING\Brand elements\JPGs\a_space_Wordmark_Blu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9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ED5EB" w14:textId="77777777" w:rsidR="006B1677" w:rsidRDefault="006B1677" w:rsidP="006B1677">
      <w:pPr>
        <w:spacing w:before="1" w:after="0" w:line="170" w:lineRule="exact"/>
        <w:rPr>
          <w:rFonts w:ascii="Helvetica" w:eastAsia="Franklin Gothic Medium" w:hAnsi="Helvetica" w:cs="Helvetica"/>
          <w:b/>
          <w:color w:val="595959" w:themeColor="text1" w:themeTint="A6"/>
          <w:spacing w:val="-2"/>
          <w:sz w:val="20"/>
          <w:szCs w:val="20"/>
        </w:rPr>
      </w:pPr>
    </w:p>
    <w:p w14:paraId="711148D9" w14:textId="77777777" w:rsidR="0008747A" w:rsidRPr="002F3B36" w:rsidRDefault="002F3B36" w:rsidP="002F3B36">
      <w:pPr>
        <w:spacing w:before="120" w:after="0" w:line="360" w:lineRule="auto"/>
        <w:ind w:left="142" w:right="-23"/>
        <w:rPr>
          <w:rFonts w:ascii="Helvetica" w:eastAsia="Franklin Gothic Medium" w:hAnsi="Helvetica" w:cs="Helvetica"/>
          <w:b/>
          <w:color w:val="595959" w:themeColor="text1" w:themeTint="A6"/>
          <w:spacing w:val="-2"/>
          <w:sz w:val="36"/>
          <w:szCs w:val="36"/>
        </w:rPr>
      </w:pPr>
      <w:r>
        <w:rPr>
          <w:rFonts w:ascii="Helvetica" w:eastAsia="Franklin Gothic Medium" w:hAnsi="Helvetica" w:cs="Helvetica"/>
          <w:b/>
          <w:color w:val="595959" w:themeColor="text1" w:themeTint="A6"/>
          <w:spacing w:val="-2"/>
          <w:sz w:val="36"/>
          <w:szCs w:val="36"/>
        </w:rPr>
        <w:t>Whirly Go Round 1500</w:t>
      </w:r>
    </w:p>
    <w:tbl>
      <w:tblPr>
        <w:tblStyle w:val="TableGrid"/>
        <w:tblpPr w:leftFromText="180" w:rightFromText="180" w:vertAnchor="text" w:horzAnchor="margin" w:tblpY="167"/>
        <w:tblW w:w="10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9"/>
        <w:gridCol w:w="3544"/>
        <w:gridCol w:w="3170"/>
      </w:tblGrid>
      <w:tr w:rsidR="0008747A" w:rsidRPr="006B1677" w14:paraId="482D496C" w14:textId="77777777" w:rsidTr="0008747A">
        <w:tc>
          <w:tcPr>
            <w:tcW w:w="3899" w:type="dxa"/>
            <w:vAlign w:val="center"/>
          </w:tcPr>
          <w:p w14:paraId="3F249AAE" w14:textId="77777777" w:rsidR="0008747A" w:rsidRPr="006B1677" w:rsidRDefault="0008747A" w:rsidP="0008747A">
            <w:pPr>
              <w:spacing w:before="51"/>
              <w:ind w:right="-70"/>
              <w:rPr>
                <w:rFonts w:ascii="Helvetica" w:eastAsia="Franklin Gothic Medium" w:hAnsi="Helvetica" w:cs="Franklin Gothic Medium"/>
                <w:color w:val="5D5D60"/>
                <w:sz w:val="18"/>
                <w:szCs w:val="18"/>
              </w:rPr>
            </w:pPr>
            <w:r w:rsidRPr="006B1677">
              <w:rPr>
                <w:rFonts w:ascii="Helvetica" w:eastAsia="Franklin Gothic Medium" w:hAnsi="Helvetica" w:cs="Franklin Gothic Medium"/>
                <w:b/>
                <w:color w:val="5D5D60"/>
                <w:sz w:val="18"/>
                <w:szCs w:val="18"/>
              </w:rPr>
              <w:t>Product Code</w:t>
            </w:r>
            <w:r>
              <w:rPr>
                <w:rFonts w:ascii="Helvetica" w:eastAsia="Franklin Gothic Medium" w:hAnsi="Helvetica" w:cs="Franklin Gothic Medium"/>
                <w:b/>
                <w:color w:val="5D5D60"/>
                <w:sz w:val="18"/>
                <w:szCs w:val="18"/>
              </w:rPr>
              <w:t xml:space="preserve">: </w:t>
            </w:r>
            <w:r w:rsidRPr="0008747A">
              <w:rPr>
                <w:rFonts w:ascii="Helvetica" w:eastAsia="Franklin Gothic Medium" w:hAnsi="Helvetica" w:cs="Franklin Gothic Medium"/>
                <w:color w:val="5D5D60"/>
                <w:sz w:val="18"/>
                <w:szCs w:val="18"/>
              </w:rPr>
              <w:t>SPN0240FBA</w:t>
            </w:r>
          </w:p>
        </w:tc>
        <w:tc>
          <w:tcPr>
            <w:tcW w:w="3544" w:type="dxa"/>
          </w:tcPr>
          <w:p w14:paraId="7A4EDAB3" w14:textId="77777777" w:rsidR="0008747A" w:rsidRPr="006B1677" w:rsidRDefault="0008747A" w:rsidP="0008747A">
            <w:pPr>
              <w:spacing w:before="51"/>
              <w:ind w:right="-70"/>
              <w:rPr>
                <w:rFonts w:ascii="Helvetica" w:eastAsia="Franklin Gothic Medium" w:hAnsi="Helvetica" w:cs="Franklin Gothic Medium"/>
                <w:b/>
                <w:color w:val="5D5D60"/>
                <w:sz w:val="18"/>
                <w:szCs w:val="18"/>
              </w:rPr>
            </w:pPr>
            <w:r w:rsidRPr="006B1677">
              <w:rPr>
                <w:rFonts w:ascii="Helvetica" w:eastAsia="Franklin Gothic Medium" w:hAnsi="Helvetica" w:cs="Franklin Gothic Medium"/>
                <w:b/>
                <w:color w:val="5D5D60"/>
                <w:sz w:val="18"/>
                <w:szCs w:val="18"/>
              </w:rPr>
              <w:t>Required Space</w:t>
            </w:r>
          </w:p>
        </w:tc>
        <w:tc>
          <w:tcPr>
            <w:tcW w:w="3170" w:type="dxa"/>
            <w:vAlign w:val="center"/>
          </w:tcPr>
          <w:p w14:paraId="3E290EE5" w14:textId="77777777" w:rsidR="0008747A" w:rsidRPr="006B1677" w:rsidRDefault="0008747A" w:rsidP="0008747A">
            <w:pPr>
              <w:spacing w:before="51"/>
              <w:ind w:right="-70"/>
              <w:rPr>
                <w:rFonts w:ascii="Helvetica" w:eastAsia="Franklin Gothic Medium" w:hAnsi="Helvetica" w:cs="Franklin Gothic Medium"/>
                <w:color w:val="5D5D60"/>
                <w:sz w:val="18"/>
                <w:szCs w:val="18"/>
              </w:rPr>
            </w:pPr>
            <w:r w:rsidRPr="006B1677">
              <w:rPr>
                <w:rFonts w:ascii="Helvetica" w:eastAsia="Franklin Gothic Medium" w:hAnsi="Helvetica" w:cs="Franklin Gothic Medium"/>
                <w:b/>
                <w:color w:val="5D5D60"/>
                <w:sz w:val="18"/>
                <w:szCs w:val="18"/>
              </w:rPr>
              <w:t>Max. Equipment Height:</w:t>
            </w:r>
            <w:r w:rsidRPr="006B1677">
              <w:rPr>
                <w:rFonts w:ascii="Helvetica" w:eastAsia="Franklin Gothic Medium" w:hAnsi="Helvetica" w:cs="Franklin Gothic Medium"/>
                <w:color w:val="5D5D60"/>
                <w:sz w:val="18"/>
                <w:szCs w:val="18"/>
              </w:rPr>
              <w:t xml:space="preserve"> </w:t>
            </w:r>
            <w:r>
              <w:rPr>
                <w:rFonts w:ascii="Helvetica" w:eastAsia="Franklin Gothic Medium" w:hAnsi="Helvetica" w:cs="Franklin Gothic Medium"/>
                <w:color w:val="5D5D60"/>
                <w:sz w:val="18"/>
                <w:szCs w:val="18"/>
              </w:rPr>
              <w:t>84</w:t>
            </w:r>
            <w:r w:rsidRPr="006B1677">
              <w:rPr>
                <w:rFonts w:ascii="Helvetica" w:eastAsia="Franklin Gothic Medium" w:hAnsi="Helvetica" w:cs="Franklin Gothic Medium"/>
                <w:color w:val="5D5D60"/>
                <w:sz w:val="18"/>
                <w:szCs w:val="18"/>
              </w:rPr>
              <w:t>0mm</w:t>
            </w:r>
          </w:p>
        </w:tc>
      </w:tr>
      <w:tr w:rsidR="0008747A" w:rsidRPr="006B1677" w14:paraId="0DCED78F" w14:textId="77777777" w:rsidTr="0008747A">
        <w:tc>
          <w:tcPr>
            <w:tcW w:w="3899" w:type="dxa"/>
            <w:vAlign w:val="center"/>
          </w:tcPr>
          <w:p w14:paraId="0C669319" w14:textId="77777777" w:rsidR="0008747A" w:rsidRPr="006B1677" w:rsidRDefault="0008747A" w:rsidP="0008747A">
            <w:pPr>
              <w:spacing w:before="51"/>
              <w:ind w:right="-70"/>
              <w:rPr>
                <w:rFonts w:ascii="Helvetica" w:eastAsia="Franklin Gothic Medium" w:hAnsi="Helvetica" w:cs="Franklin Gothic Medium"/>
                <w:color w:val="5D5D60"/>
                <w:sz w:val="18"/>
                <w:szCs w:val="18"/>
              </w:rPr>
            </w:pPr>
            <w:r w:rsidRPr="006B1677">
              <w:rPr>
                <w:rFonts w:ascii="Helvetica" w:eastAsia="Franklin Gothic Medium" w:hAnsi="Helvetica" w:cs="Franklin Gothic Medium"/>
                <w:b/>
                <w:color w:val="5D5D60"/>
                <w:sz w:val="18"/>
                <w:szCs w:val="18"/>
              </w:rPr>
              <w:t xml:space="preserve">Age Range: </w:t>
            </w:r>
            <w:r w:rsidR="00365CE8">
              <w:rPr>
                <w:rFonts w:ascii="Helvetica" w:eastAsia="Franklin Gothic Medium" w:hAnsi="Helvetica" w:cs="Franklin Gothic Medium"/>
                <w:color w:val="5D5D60"/>
                <w:sz w:val="18"/>
                <w:szCs w:val="18"/>
              </w:rPr>
              <w:t xml:space="preserve">Inclusive Play </w:t>
            </w:r>
          </w:p>
        </w:tc>
        <w:tc>
          <w:tcPr>
            <w:tcW w:w="3544" w:type="dxa"/>
          </w:tcPr>
          <w:p w14:paraId="5625D7E9" w14:textId="77777777" w:rsidR="0008747A" w:rsidRPr="006B1677" w:rsidRDefault="0008747A" w:rsidP="0008747A">
            <w:pPr>
              <w:spacing w:before="51"/>
              <w:ind w:right="-70"/>
              <w:rPr>
                <w:rFonts w:ascii="Helvetica" w:eastAsia="Franklin Gothic Medium" w:hAnsi="Helvetica" w:cs="Franklin Gothic Medium"/>
                <w:color w:val="5D5D60"/>
                <w:sz w:val="18"/>
                <w:szCs w:val="18"/>
              </w:rPr>
            </w:pPr>
            <w:r w:rsidRPr="006B1677">
              <w:rPr>
                <w:rFonts w:ascii="Helvetica" w:eastAsia="Franklin Gothic Medium" w:hAnsi="Helvetica" w:cs="Franklin Gothic Medium"/>
                <w:b/>
                <w:color w:val="5D5D60"/>
                <w:sz w:val="18"/>
                <w:szCs w:val="18"/>
              </w:rPr>
              <w:t>Diam:</w:t>
            </w:r>
            <w:r w:rsidRPr="006B1677">
              <w:rPr>
                <w:rFonts w:ascii="Helvetica" w:eastAsia="Franklin Gothic Medium" w:hAnsi="Helvetica" w:cs="Franklin Gothic Medium"/>
                <w:color w:val="5D5D60"/>
                <w:sz w:val="18"/>
                <w:szCs w:val="18"/>
              </w:rPr>
              <w:t xml:space="preserve"> 5.7m   </w:t>
            </w:r>
            <w:r w:rsidRPr="006B1677">
              <w:rPr>
                <w:rFonts w:ascii="Helvetica" w:eastAsia="Franklin Gothic Medium" w:hAnsi="Helvetica" w:cs="Franklin Gothic Medium"/>
                <w:b/>
                <w:color w:val="5D5D60"/>
                <w:sz w:val="18"/>
                <w:szCs w:val="18"/>
              </w:rPr>
              <w:t>Area:</w:t>
            </w:r>
            <w:r w:rsidRPr="006B1677">
              <w:rPr>
                <w:rFonts w:ascii="Helvetica" w:eastAsia="Franklin Gothic Medium" w:hAnsi="Helvetica" w:cs="Franklin Gothic Medium"/>
                <w:color w:val="5D5D60"/>
                <w:sz w:val="18"/>
                <w:szCs w:val="18"/>
              </w:rPr>
              <w:t xml:space="preserve"> 25.5m2</w:t>
            </w:r>
          </w:p>
        </w:tc>
        <w:tc>
          <w:tcPr>
            <w:tcW w:w="3170" w:type="dxa"/>
            <w:vAlign w:val="center"/>
          </w:tcPr>
          <w:p w14:paraId="04D8D778" w14:textId="5356F690" w:rsidR="0008747A" w:rsidRPr="006B1677" w:rsidRDefault="0008747A" w:rsidP="0008747A">
            <w:pPr>
              <w:spacing w:before="51"/>
              <w:ind w:right="-70"/>
              <w:rPr>
                <w:rFonts w:ascii="Helvetica" w:eastAsia="Franklin Gothic Medium" w:hAnsi="Helvetica" w:cs="Franklin Gothic Medium"/>
                <w:color w:val="5D5D60"/>
                <w:sz w:val="18"/>
                <w:szCs w:val="18"/>
              </w:rPr>
            </w:pPr>
            <w:r w:rsidRPr="006B1677">
              <w:rPr>
                <w:rFonts w:ascii="Helvetica" w:eastAsia="Franklin Gothic Medium" w:hAnsi="Helvetica" w:cs="Franklin Gothic Medium"/>
                <w:b/>
                <w:color w:val="5D5D60"/>
                <w:sz w:val="18"/>
                <w:szCs w:val="18"/>
              </w:rPr>
              <w:t>Critical Fall Height:</w:t>
            </w:r>
            <w:r>
              <w:rPr>
                <w:rFonts w:ascii="Helvetica" w:eastAsia="Franklin Gothic Medium" w:hAnsi="Helvetica" w:cs="Franklin Gothic Medium"/>
                <w:color w:val="5D5D60"/>
                <w:sz w:val="18"/>
                <w:szCs w:val="18"/>
              </w:rPr>
              <w:t xml:space="preserve"> </w:t>
            </w:r>
            <w:r w:rsidR="00095EE1">
              <w:rPr>
                <w:rFonts w:ascii="Helvetica" w:eastAsia="Franklin Gothic Medium" w:hAnsi="Helvetica" w:cs="Franklin Gothic Medium"/>
                <w:color w:val="5D5D60"/>
                <w:sz w:val="18"/>
                <w:szCs w:val="18"/>
              </w:rPr>
              <w:t>600</w:t>
            </w:r>
            <w:r w:rsidRPr="006B1677">
              <w:rPr>
                <w:rFonts w:ascii="Helvetica" w:eastAsia="Franklin Gothic Medium" w:hAnsi="Helvetica" w:cs="Franklin Gothic Medium"/>
                <w:color w:val="5D5D60"/>
                <w:sz w:val="18"/>
                <w:szCs w:val="18"/>
              </w:rPr>
              <w:t xml:space="preserve">mm </w:t>
            </w:r>
          </w:p>
        </w:tc>
      </w:tr>
      <w:tr w:rsidR="0008747A" w:rsidRPr="006B1677" w14:paraId="3DCBF3D0" w14:textId="77777777" w:rsidTr="0008747A">
        <w:tc>
          <w:tcPr>
            <w:tcW w:w="3899" w:type="dxa"/>
            <w:vAlign w:val="center"/>
          </w:tcPr>
          <w:p w14:paraId="53304EEE" w14:textId="77777777" w:rsidR="0008747A" w:rsidRPr="006B1677" w:rsidRDefault="0096127A" w:rsidP="007278F0">
            <w:pPr>
              <w:spacing w:before="51"/>
              <w:ind w:right="-70"/>
              <w:rPr>
                <w:rFonts w:ascii="Helvetica" w:eastAsia="Franklin Gothic Medium" w:hAnsi="Helvetica" w:cs="Franklin Gothic Medium"/>
                <w:color w:val="5D5D60"/>
                <w:sz w:val="18"/>
                <w:szCs w:val="18"/>
              </w:rPr>
            </w:pPr>
            <w:r>
              <w:rPr>
                <w:rFonts w:ascii="Helvetica" w:eastAsia="Franklin Gothic Medium" w:hAnsi="Helvetica" w:cs="Franklin Gothic Medium"/>
                <w:b/>
                <w:color w:val="5D5D60"/>
                <w:sz w:val="18"/>
                <w:szCs w:val="18"/>
              </w:rPr>
              <w:t>Capacity</w:t>
            </w:r>
            <w:r w:rsidR="0008747A">
              <w:rPr>
                <w:rFonts w:ascii="Helvetica" w:eastAsia="Franklin Gothic Medium" w:hAnsi="Helvetica" w:cs="Franklin Gothic Medium"/>
                <w:color w:val="5D5D60"/>
                <w:sz w:val="18"/>
                <w:szCs w:val="18"/>
              </w:rPr>
              <w:t xml:space="preserve">: </w:t>
            </w:r>
            <w:r w:rsidR="007278F0">
              <w:rPr>
                <w:rFonts w:ascii="Helvetica" w:eastAsia="Franklin Gothic Medium" w:hAnsi="Helvetica" w:cs="Franklin Gothic Medium"/>
                <w:color w:val="5D5D60"/>
                <w:sz w:val="18"/>
                <w:szCs w:val="18"/>
              </w:rPr>
              <w:t>Recommended up to</w:t>
            </w:r>
            <w:r w:rsidR="0008747A">
              <w:rPr>
                <w:rFonts w:ascii="Helvetica" w:eastAsia="Franklin Gothic Medium" w:hAnsi="Helvetica" w:cs="Franklin Gothic Medium"/>
                <w:color w:val="5D5D60"/>
                <w:sz w:val="18"/>
                <w:szCs w:val="18"/>
              </w:rPr>
              <w:t xml:space="preserve"> 5 users</w:t>
            </w:r>
          </w:p>
        </w:tc>
        <w:tc>
          <w:tcPr>
            <w:tcW w:w="3544" w:type="dxa"/>
          </w:tcPr>
          <w:p w14:paraId="7F50F353" w14:textId="77777777" w:rsidR="0008747A" w:rsidRPr="006B1677" w:rsidRDefault="0008747A" w:rsidP="0008747A">
            <w:pPr>
              <w:spacing w:before="51"/>
              <w:ind w:right="-70"/>
              <w:rPr>
                <w:rFonts w:ascii="Helvetica" w:eastAsia="Franklin Gothic Medium" w:hAnsi="Helvetica" w:cs="Franklin Gothic Medium"/>
                <w:color w:val="5D5D60"/>
                <w:sz w:val="18"/>
                <w:szCs w:val="18"/>
              </w:rPr>
            </w:pPr>
          </w:p>
        </w:tc>
        <w:tc>
          <w:tcPr>
            <w:tcW w:w="3170" w:type="dxa"/>
            <w:vAlign w:val="center"/>
          </w:tcPr>
          <w:p w14:paraId="5F93A273" w14:textId="77777777" w:rsidR="0008747A" w:rsidRPr="006B1677" w:rsidRDefault="0008747A" w:rsidP="0008747A">
            <w:pPr>
              <w:spacing w:before="51"/>
              <w:ind w:right="-70"/>
              <w:rPr>
                <w:rFonts w:ascii="Helvetica" w:eastAsia="Franklin Gothic Medium" w:hAnsi="Helvetica" w:cs="Franklin Gothic Medium"/>
                <w:color w:val="5D5D60"/>
                <w:sz w:val="18"/>
                <w:szCs w:val="18"/>
              </w:rPr>
            </w:pPr>
          </w:p>
        </w:tc>
      </w:tr>
    </w:tbl>
    <w:p w14:paraId="54554AD4" w14:textId="77777777" w:rsidR="006B1677" w:rsidRPr="0008747A" w:rsidRDefault="006B1677" w:rsidP="0008747A">
      <w:pPr>
        <w:spacing w:before="120" w:after="0" w:line="240" w:lineRule="auto"/>
        <w:ind w:left="142" w:right="-23"/>
        <w:rPr>
          <w:rFonts w:ascii="Helvetica" w:eastAsia="Franklin Gothic Medium" w:hAnsi="Helvetica" w:cs="Franklin Gothic Medium"/>
          <w:color w:val="5D5D60"/>
          <w:sz w:val="18"/>
          <w:szCs w:val="18"/>
        </w:rPr>
      </w:pPr>
    </w:p>
    <w:p w14:paraId="67247FCE" w14:textId="77777777" w:rsidR="0008747A" w:rsidRPr="0008747A" w:rsidRDefault="0008747A" w:rsidP="0008747A">
      <w:pPr>
        <w:spacing w:before="120" w:after="0" w:line="240" w:lineRule="auto"/>
        <w:ind w:right="-23"/>
        <w:rPr>
          <w:sz w:val="20"/>
          <w:szCs w:val="40"/>
        </w:rPr>
        <w:sectPr w:rsidR="0008747A" w:rsidRPr="0008747A">
          <w:headerReference w:type="default" r:id="rId8"/>
          <w:pgSz w:w="11920" w:h="16840"/>
          <w:pgMar w:top="840" w:right="680" w:bottom="280" w:left="620" w:header="0" w:footer="0" w:gutter="0"/>
          <w:cols w:space="720"/>
        </w:sectPr>
      </w:pPr>
    </w:p>
    <w:p w14:paraId="7E47E50A" w14:textId="4CB8B247" w:rsidR="0075151E" w:rsidRPr="0008747A" w:rsidRDefault="002F3B36" w:rsidP="0008747A">
      <w:pPr>
        <w:spacing w:before="51" w:after="0" w:line="240" w:lineRule="auto"/>
        <w:ind w:right="-70"/>
        <w:rPr>
          <w:sz w:val="20"/>
          <w:szCs w:val="20"/>
        </w:rPr>
        <w:sectPr w:rsidR="0075151E" w:rsidRPr="0008747A">
          <w:headerReference w:type="default" r:id="rId9"/>
          <w:type w:val="continuous"/>
          <w:pgSz w:w="11920" w:h="16840"/>
          <w:pgMar w:top="1920" w:right="680" w:bottom="280" w:left="620" w:header="720" w:footer="720" w:gutter="0"/>
          <w:cols w:space="720"/>
        </w:sect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63A943E" wp14:editId="56D15634">
                <wp:simplePos x="0" y="0"/>
                <wp:positionH relativeFrom="margin">
                  <wp:align>right</wp:align>
                </wp:positionH>
                <wp:positionV relativeFrom="paragraph">
                  <wp:posOffset>145415</wp:posOffset>
                </wp:positionV>
                <wp:extent cx="6765925" cy="676275"/>
                <wp:effectExtent l="0" t="0" r="158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592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92A80" w14:textId="77777777" w:rsidR="002F3B36" w:rsidRDefault="002F3B36">
                            <w:r>
                              <w:rPr>
                                <w:rFonts w:ascii="Helvetica" w:eastAsia="Franklin Gothic Medium" w:hAnsi="Helvetica" w:cs="Franklin Gothic Medium"/>
                                <w:color w:val="5D5D60"/>
                                <w:sz w:val="18"/>
                                <w:szCs w:val="18"/>
                              </w:rPr>
                              <w:t xml:space="preserve">Spin at speed to create an adrenalin rush! Feel the G-forces while gripping the sculptural </w:t>
                            </w:r>
                            <w:proofErr w:type="gramStart"/>
                            <w:r>
                              <w:rPr>
                                <w:rFonts w:ascii="Helvetica" w:eastAsia="Franklin Gothic Medium" w:hAnsi="Helvetica" w:cs="Franklin Gothic Medium"/>
                                <w:color w:val="5D5D60"/>
                                <w:sz w:val="18"/>
                                <w:szCs w:val="18"/>
                              </w:rPr>
                              <w:t>stainless steel</w:t>
                            </w:r>
                            <w:proofErr w:type="gramEnd"/>
                            <w:r>
                              <w:rPr>
                                <w:rFonts w:ascii="Helvetica" w:eastAsia="Franklin Gothic Medium" w:hAnsi="Helvetica" w:cs="Franklin Gothic Medium"/>
                                <w:color w:val="5D5D60"/>
                                <w:sz w:val="18"/>
                                <w:szCs w:val="18"/>
                              </w:rPr>
                              <w:t xml:space="preserve"> handrail. Guaranteed fun for children of all ages to play together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3A943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81.55pt;margin-top:11.45pt;width:532.75pt;height:53.25pt;z-index:25175756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" fillcolor="white [3201]" strokecolor="white [3212]" strokeweight=".5pt">
                <v:textbox>
                  <w:txbxContent>
                    <w:p w14:paraId="44692A80" w14:textId="77777777" w:rsidR="002F3B36" w:rsidRDefault="002F3B36">
                      <w:r>
                        <w:rPr>
                          <w:rFonts w:ascii="Helvetica" w:eastAsia="Franklin Gothic Medium" w:hAnsi="Helvetica" w:cs="Franklin Gothic Medium"/>
                          <w:color w:val="5D5D60"/>
                          <w:sz w:val="18"/>
                          <w:szCs w:val="18"/>
                        </w:rPr>
                        <w:t xml:space="preserve">Spin at speed to create an adrenalin rush! Feel the G-forces while gripping the sculptural </w:t>
                      </w:r>
                      <w:proofErr w:type="gramStart"/>
                      <w:r>
                        <w:rPr>
                          <w:rFonts w:ascii="Helvetica" w:eastAsia="Franklin Gothic Medium" w:hAnsi="Helvetica" w:cs="Franklin Gothic Medium"/>
                          <w:color w:val="5D5D60"/>
                          <w:sz w:val="18"/>
                          <w:szCs w:val="18"/>
                        </w:rPr>
                        <w:t>stainless steel</w:t>
                      </w:r>
                      <w:proofErr w:type="gramEnd"/>
                      <w:r>
                        <w:rPr>
                          <w:rFonts w:ascii="Helvetica" w:eastAsia="Franklin Gothic Medium" w:hAnsi="Helvetica" w:cs="Franklin Gothic Medium"/>
                          <w:color w:val="5D5D60"/>
                          <w:sz w:val="18"/>
                          <w:szCs w:val="18"/>
                        </w:rPr>
                        <w:t xml:space="preserve"> handrail. Guaranteed fun for children of all ages to play together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1677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465EFBE5" wp14:editId="44F25589">
                <wp:simplePos x="0" y="0"/>
                <wp:positionH relativeFrom="page">
                  <wp:align>center</wp:align>
                </wp:positionH>
                <wp:positionV relativeFrom="paragraph">
                  <wp:posOffset>59055</wp:posOffset>
                </wp:positionV>
                <wp:extent cx="6623050" cy="1270"/>
                <wp:effectExtent l="0" t="0" r="25400" b="17780"/>
                <wp:wrapNone/>
                <wp:docPr id="37" name="Group 3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3050" cy="1270"/>
                          <a:chOff x="733" y="519"/>
                          <a:chExt cx="10430" cy="2"/>
                        </a:xfrm>
                      </wpg:grpSpPr>
                      <wps:wsp>
                        <wps:cNvPr id="38" name="Freeform 3145"/>
                        <wps:cNvSpPr>
                          <a:spLocks/>
                        </wps:cNvSpPr>
                        <wps:spPr bwMode="auto">
                          <a:xfrm>
                            <a:off x="733" y="519"/>
                            <a:ext cx="10430" cy="2"/>
                          </a:xfrm>
                          <a:custGeom>
                            <a:avLst/>
                            <a:gdLst>
                              <a:gd name="T0" fmla="+- 0 733 733"/>
                              <a:gd name="T1" fmla="*/ T0 w 10430"/>
                              <a:gd name="T2" fmla="+- 0 11163 733"/>
                              <a:gd name="T3" fmla="*/ T2 w 104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30">
                                <a:moveTo>
                                  <a:pt x="0" y="0"/>
                                </a:moveTo>
                                <a:lnTo>
                                  <a:pt x="1043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64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8AE6C2" id="Group 3144" o:spid="_x0000_s1026" style="position:absolute;margin-left:0;margin-top:4.65pt;width:521.5pt;height:.1pt;z-index:-251646976;mso-position-horizontal:center;mso-position-horizontal-relative:page" coordorigin="733,519" coordsize="104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">
                <v:shape id="Freeform 3145" o:spid="_x0000_s1027" style="position:absolute;left:733;top:519;width:10430;height:2;visibility:visible;mso-wrap-style:square;v-text-anchor:top" coordsize="104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Y718EA&#10;AADbAAAADwAAAGRycy9kb3ducmV2LnhtbERPO2/CMBDeK/EfrEPqVhz6QG2KQagSaheGBga6neIj&#10;CcTnKDbE/ffcgMT46XvPl8m16kJ9aDwbmE4yUMSltw1XBnbb9dM7qBCRLbaeycA/BVguRg9zzK0f&#10;+JcuRayUhHDI0UAdY5drHcqaHIaJ74iFO/jeYRTYV9r2OEi4a/Vzls20w4alocaOvmoqT8XZGXjZ&#10;HPbcuu/iA9Pb8Pp3Onb7dDTmcZxWn6AipXgX39w/VnwyVr7ID9CL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mO9fBAAAA2wAAAA8AAAAAAAAAAAAAAAAAmAIAAGRycy9kb3du&#10;cmV2LnhtbFBLBQYAAAAABAAEAPUAAACGAwAAAAA=&#10;" path="m,l10430,e" filled="f" strokecolor="#006499" strokeweight=".5pt">
                  <v:path arrowok="t" o:connecttype="custom" o:connectlocs="0,0;10430,0" o:connectangles="0,0"/>
                </v:shape>
                <w10:wrap anchorx="page"/>
              </v:group>
            </w:pict>
          </mc:Fallback>
        </mc:AlternateContent>
      </w:r>
    </w:p>
    <w:p w14:paraId="272A9D5B" w14:textId="4A3DD4B1" w:rsidR="000E4DF7" w:rsidRDefault="00483412" w:rsidP="00C76415">
      <w:pPr>
        <w:tabs>
          <w:tab w:val="left" w:pos="4962"/>
        </w:tabs>
        <w:spacing w:after="0" w:line="200" w:lineRule="exact"/>
        <w:rPr>
          <w:sz w:val="20"/>
          <w:szCs w:val="20"/>
        </w:rPr>
      </w:pPr>
      <w:r w:rsidRPr="00EF6336"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w:drawing>
          <wp:anchor distT="0" distB="0" distL="114300" distR="114300" simplePos="0" relativeHeight="251756544" behindDoc="0" locked="0" layoutInCell="1" allowOverlap="1" wp14:anchorId="1FC83E57" wp14:editId="600C53B7">
            <wp:simplePos x="0" y="0"/>
            <wp:positionH relativeFrom="column">
              <wp:posOffset>5362575</wp:posOffset>
            </wp:positionH>
            <wp:positionV relativeFrom="paragraph">
              <wp:posOffset>7124700</wp:posOffset>
            </wp:positionV>
            <wp:extent cx="628650" cy="628650"/>
            <wp:effectExtent l="0" t="0" r="0" b="0"/>
            <wp:wrapSquare wrapText="bothSides"/>
            <wp:docPr id="49" name="Picture 49" descr="\\APLAY-DC1\A-PLAY\CAD OFFICE\WORKING\R-ROB\Pack and Go\Test Inventor Materials for 3DSMAX import\Templates\APlay Templates\a_space_marine_grade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PLAY-DC1\A-PLAY\CAD OFFICE\WORKING\R-ROB\Pack and Go\Test Inventor Materials for 3DSMAX import\Templates\APlay Templates\a_space_marine_grade_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47A">
        <w:rPr>
          <w:noProof/>
          <w:lang w:val="en-AU" w:eastAsia="en-AU"/>
        </w:rPr>
        <w:drawing>
          <wp:anchor distT="0" distB="0" distL="114300" distR="114300" simplePos="0" relativeHeight="251722752" behindDoc="0" locked="0" layoutInCell="1" allowOverlap="1" wp14:anchorId="6D4F8006" wp14:editId="41157719">
            <wp:simplePos x="0" y="0"/>
            <wp:positionH relativeFrom="column">
              <wp:posOffset>6023610</wp:posOffset>
            </wp:positionH>
            <wp:positionV relativeFrom="paragraph">
              <wp:posOffset>7065010</wp:posOffset>
            </wp:positionV>
            <wp:extent cx="704850" cy="708660"/>
            <wp:effectExtent l="19050" t="0" r="0" b="0"/>
            <wp:wrapNone/>
            <wp:docPr id="48" name="Picture 47" descr="Australian_Designed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stralian_Designed_LOG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747A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51424" behindDoc="1" locked="0" layoutInCell="1" allowOverlap="1" wp14:anchorId="7FED80BF" wp14:editId="55712775">
                <wp:simplePos x="0" y="0"/>
                <wp:positionH relativeFrom="margin">
                  <wp:align>right</wp:align>
                </wp:positionH>
                <wp:positionV relativeFrom="paragraph">
                  <wp:posOffset>4801870</wp:posOffset>
                </wp:positionV>
                <wp:extent cx="6623050" cy="1270"/>
                <wp:effectExtent l="0" t="0" r="25400" b="17780"/>
                <wp:wrapNone/>
                <wp:docPr id="35" name="Group 3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3050" cy="1270"/>
                          <a:chOff x="733" y="519"/>
                          <a:chExt cx="10430" cy="2"/>
                        </a:xfrm>
                      </wpg:grpSpPr>
                      <wps:wsp>
                        <wps:cNvPr id="36" name="Freeform 3153"/>
                        <wps:cNvSpPr>
                          <a:spLocks/>
                        </wps:cNvSpPr>
                        <wps:spPr bwMode="auto">
                          <a:xfrm>
                            <a:off x="733" y="519"/>
                            <a:ext cx="10430" cy="2"/>
                          </a:xfrm>
                          <a:custGeom>
                            <a:avLst/>
                            <a:gdLst>
                              <a:gd name="T0" fmla="+- 0 733 733"/>
                              <a:gd name="T1" fmla="*/ T0 w 10430"/>
                              <a:gd name="T2" fmla="+- 0 11163 733"/>
                              <a:gd name="T3" fmla="*/ T2 w 104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30">
                                <a:moveTo>
                                  <a:pt x="0" y="0"/>
                                </a:moveTo>
                                <a:lnTo>
                                  <a:pt x="1043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64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3179A" id="Group 3152" o:spid="_x0000_s1026" style="position:absolute;margin-left:470.3pt;margin-top:378.1pt;width:521.5pt;height:.1pt;z-index:-251565056;mso-position-horizontal:right;mso-position-horizontal-relative:margin" coordorigin="733,519" coordsize="104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">
                <v:shape id="Freeform 3153" o:spid="_x0000_s1027" style="position:absolute;left:733;top:519;width:10430;height:2;visibility:visible;mso-wrap-style:square;v-text-anchor:top" coordsize="104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KPsMA&#10;AADbAAAADwAAAGRycy9kb3ducmV2LnhtbESPQWvCQBSE74X+h+UVvNVN1YYaXaUIohcPTXuwt0f2&#10;mUSzb0N2Neu/dwXB4zDzzTDzZTCNuFDnassKPoYJCOLC6ppLBX+/6/cvEM4ja2wsk4IrOVguXl/m&#10;mGnb8w9dcl+KWMIuQwWV920mpSsqMuiGtiWO3sF2Bn2UXSl1h30sN40cJUkqDdYcFypsaVVRccrP&#10;RsF4d9hzYzb5FMNnP/k/Hdt9OCo1eAvfMxCegn+GH/RWRy6F+5f4A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UKPsMAAADbAAAADwAAAAAAAAAAAAAAAACYAgAAZHJzL2Rv&#10;d25yZXYueG1sUEsFBgAAAAAEAAQA9QAAAIgDAAAAAA==&#10;" path="m,l10430,e" filled="f" strokecolor="#006499" strokeweight=".5pt">
                  <v:path arrowok="t" o:connecttype="custom" o:connectlocs="0,0;10430,0" o:connectangles="0,0"/>
                </v:shape>
                <w10:wrap anchorx="margin"/>
              </v:group>
            </w:pict>
          </mc:Fallback>
        </mc:AlternateContent>
      </w:r>
      <w:r w:rsidR="006B1677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10387F2" wp14:editId="2F8343F4">
                <wp:simplePos x="0" y="0"/>
                <wp:positionH relativeFrom="column">
                  <wp:posOffset>891540</wp:posOffset>
                </wp:positionH>
                <wp:positionV relativeFrom="paragraph">
                  <wp:posOffset>8197215</wp:posOffset>
                </wp:positionV>
                <wp:extent cx="876300" cy="90805"/>
                <wp:effectExtent l="0" t="0" r="3810" b="0"/>
                <wp:wrapNone/>
                <wp:docPr id="34" name="Rectangle 3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F9C738" id="Rectangle 3151" o:spid="_x0000_s1026" style="position:absolute;margin-left:70.2pt;margin-top:645.45pt;width:69pt;height:7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" stroked="f"/>
            </w:pict>
          </mc:Fallback>
        </mc:AlternateContent>
      </w:r>
      <w:r w:rsidR="008D2C0E">
        <w:rPr>
          <w:noProof/>
          <w:lang w:val="en-AU" w:eastAsia="en-AU"/>
        </w:rPr>
        <w:drawing>
          <wp:anchor distT="0" distB="0" distL="114300" distR="114300" simplePos="0" relativeHeight="251735040" behindDoc="0" locked="0" layoutInCell="1" allowOverlap="1" wp14:anchorId="59D2B6FD" wp14:editId="03C2EF77">
            <wp:simplePos x="0" y="0"/>
            <wp:positionH relativeFrom="column">
              <wp:posOffset>-49530</wp:posOffset>
            </wp:positionH>
            <wp:positionV relativeFrom="paragraph">
              <wp:posOffset>7919085</wp:posOffset>
            </wp:positionV>
            <wp:extent cx="1002030" cy="510540"/>
            <wp:effectExtent l="19050" t="0" r="7620" b="0"/>
            <wp:wrapNone/>
            <wp:docPr id="29" name="Picture 18" descr="D:\2012_Product Library\Playspace\Playtime Square\Standard Models\XM30118A\2D Plan_XM301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2012_Product Library\Playspace\Playtime Square\Standard Models\XM30118A\2D Plan_XM30118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8731" t="20158" r="32804" b="75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1677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8695CC1" wp14:editId="2D183E9E">
                <wp:simplePos x="0" y="0"/>
                <wp:positionH relativeFrom="column">
                  <wp:posOffset>68580</wp:posOffset>
                </wp:positionH>
                <wp:positionV relativeFrom="paragraph">
                  <wp:posOffset>4200525</wp:posOffset>
                </wp:positionV>
                <wp:extent cx="0" cy="3756660"/>
                <wp:effectExtent l="20955" t="20955" r="26670" b="22860"/>
                <wp:wrapNone/>
                <wp:docPr id="33" name="AutoShape 3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56660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127D9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146" o:spid="_x0000_s1026" type="#_x0000_t32" style="position:absolute;margin-left:5.4pt;margin-top:330.75pt;width:0;height:295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" strokecolor="white [3212]" strokeweight="2.75pt"/>
            </w:pict>
          </mc:Fallback>
        </mc:AlternateContent>
      </w:r>
      <w:r w:rsidR="000E4DF7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626F976" wp14:editId="703CD0F9">
                <wp:simplePos x="0" y="0"/>
                <wp:positionH relativeFrom="margin">
                  <wp:posOffset>-12700</wp:posOffset>
                </wp:positionH>
                <wp:positionV relativeFrom="paragraph">
                  <wp:posOffset>-4699635</wp:posOffset>
                </wp:positionV>
                <wp:extent cx="6765925" cy="676275"/>
                <wp:effectExtent l="0" t="0" r="158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5925" cy="67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67F3B81A" w14:textId="77777777" w:rsidR="000E4DF7" w:rsidRDefault="000E4DF7" w:rsidP="000E4DF7">
                            <w:r>
                              <w:rPr>
                                <w:rFonts w:ascii="Helvetica" w:eastAsia="Franklin Gothic Medium" w:hAnsi="Helvetica" w:cs="Franklin Gothic Medium"/>
                                <w:color w:val="5D5D60"/>
                                <w:sz w:val="18"/>
                                <w:szCs w:val="18"/>
                              </w:rPr>
                              <w:t xml:space="preserve">Spin at speed to create an adrenalin rush! Feel the G-forces while gripping the sculptural </w:t>
                            </w:r>
                            <w:proofErr w:type="gramStart"/>
                            <w:r>
                              <w:rPr>
                                <w:rFonts w:ascii="Helvetica" w:eastAsia="Franklin Gothic Medium" w:hAnsi="Helvetica" w:cs="Franklin Gothic Medium"/>
                                <w:color w:val="5D5D60"/>
                                <w:sz w:val="18"/>
                                <w:szCs w:val="18"/>
                              </w:rPr>
                              <w:t>stainless steel</w:t>
                            </w:r>
                            <w:proofErr w:type="gramEnd"/>
                            <w:r>
                              <w:rPr>
                                <w:rFonts w:ascii="Helvetica" w:eastAsia="Franklin Gothic Medium" w:hAnsi="Helvetica" w:cs="Franklin Gothic Medium"/>
                                <w:color w:val="5D5D60"/>
                                <w:sz w:val="18"/>
                                <w:szCs w:val="18"/>
                              </w:rPr>
                              <w:t xml:space="preserve"> handrail. Guaranteed fun for children of all ages to play together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26F976" id="Text Box 16" o:spid="_x0000_s1027" type="#_x0000_t202" style="position:absolute;margin-left:-1pt;margin-top:-370.05pt;width:532.75pt;height:53.25pt;z-index:2517616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" fillcolor="window" strokecolor="window" strokeweight=".5pt">
                <v:textbox>
                  <w:txbxContent>
                    <w:p w14:paraId="67F3B81A" w14:textId="77777777" w:rsidR="000E4DF7" w:rsidRDefault="000E4DF7" w:rsidP="000E4DF7">
                      <w:r>
                        <w:rPr>
                          <w:rFonts w:ascii="Helvetica" w:eastAsia="Franklin Gothic Medium" w:hAnsi="Helvetica" w:cs="Franklin Gothic Medium"/>
                          <w:color w:val="5D5D60"/>
                          <w:sz w:val="18"/>
                          <w:szCs w:val="18"/>
                        </w:rPr>
                        <w:t xml:space="preserve">Spin at speed to create an adrenalin rush! Feel the G-forces while gripping the sculptural </w:t>
                      </w:r>
                      <w:proofErr w:type="gramStart"/>
                      <w:r>
                        <w:rPr>
                          <w:rFonts w:ascii="Helvetica" w:eastAsia="Franklin Gothic Medium" w:hAnsi="Helvetica" w:cs="Franklin Gothic Medium"/>
                          <w:color w:val="5D5D60"/>
                          <w:sz w:val="18"/>
                          <w:szCs w:val="18"/>
                        </w:rPr>
                        <w:t>stainless steel</w:t>
                      </w:r>
                      <w:proofErr w:type="gramEnd"/>
                      <w:r>
                        <w:rPr>
                          <w:rFonts w:ascii="Helvetica" w:eastAsia="Franklin Gothic Medium" w:hAnsi="Helvetica" w:cs="Franklin Gothic Medium"/>
                          <w:color w:val="5D5D60"/>
                          <w:sz w:val="18"/>
                          <w:szCs w:val="18"/>
                        </w:rPr>
                        <w:t xml:space="preserve"> handrail. Guaranteed fun for children of all ages to play together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4DF7">
        <w:rPr>
          <w:noProof/>
          <w:sz w:val="20"/>
          <w:szCs w:val="20"/>
        </w:rPr>
        <w:drawing>
          <wp:inline distT="0" distB="0" distL="0" distR="0" wp14:anchorId="6829C7A2" wp14:editId="25DC7057">
            <wp:extent cx="6791325" cy="4803775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80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E3751E" w14:textId="13C9D6FA" w:rsidR="000E4DF7" w:rsidRPr="000E4DF7" w:rsidRDefault="000E4DF7" w:rsidP="000E4DF7">
      <w:pPr>
        <w:rPr>
          <w:sz w:val="20"/>
          <w:szCs w:val="20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759616" behindDoc="0" locked="0" layoutInCell="1" allowOverlap="1" wp14:anchorId="14CE6EF5" wp14:editId="2862D67C">
            <wp:simplePos x="0" y="0"/>
            <wp:positionH relativeFrom="page">
              <wp:align>right</wp:align>
            </wp:positionH>
            <wp:positionV relativeFrom="paragraph">
              <wp:posOffset>307340</wp:posOffset>
            </wp:positionV>
            <wp:extent cx="3304540" cy="1494790"/>
            <wp:effectExtent l="0" t="0" r="0" b="0"/>
            <wp:wrapThrough wrapText="bothSides">
              <wp:wrapPolygon edited="0">
                <wp:start x="0" y="0"/>
                <wp:lineTo x="0" y="21196"/>
                <wp:lineTo x="21417" y="21196"/>
                <wp:lineTo x="21417" y="0"/>
                <wp:lineTo x="0" y="0"/>
              </wp:wrapPolygon>
            </wp:wrapThrough>
            <wp:docPr id="40" name="Picture 40" descr="C:\Users\Samantha.Emms\AppData\Local\Microsoft\Windows\INetCache\Content.Word\Whirly Go Round 1500 Rende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antha.Emms\AppData\Local\Microsoft\Windows\INetCache\Content.Word\Whirly Go Round 1500 Render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7" t="24911" r="11196" b="26667"/>
                    <a:stretch/>
                  </pic:blipFill>
                  <pic:spPr bwMode="auto">
                    <a:xfrm>
                      <a:off x="0" y="0"/>
                      <a:ext cx="330454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0B732" w14:textId="447F85E0" w:rsidR="000E4DF7" w:rsidRPr="000E4DF7" w:rsidRDefault="000E4DF7" w:rsidP="000E4DF7">
      <w:r w:rsidRPr="000E4DF7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22FC0AA1" wp14:editId="077A97C7">
                <wp:simplePos x="0" y="0"/>
                <wp:positionH relativeFrom="page">
                  <wp:posOffset>1332230</wp:posOffset>
                </wp:positionH>
                <wp:positionV relativeFrom="paragraph">
                  <wp:posOffset>325120</wp:posOffset>
                </wp:positionV>
                <wp:extent cx="3276600" cy="3524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42F69" w14:textId="77777777" w:rsidR="000E4DF7" w:rsidRPr="000E4DF7" w:rsidRDefault="000E4DF7" w:rsidP="000E4DF7">
                            <w:r w:rsidRPr="000E4DF7">
                              <w:t>Surface level and below ground level options available</w:t>
                            </w:r>
                          </w:p>
                          <w:p w14:paraId="2C8BA77D" w14:textId="77777777" w:rsidR="000E4DF7" w:rsidRDefault="000E4D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C0AA1" id="Text Box 2" o:spid="_x0000_s1028" type="#_x0000_t202" style="position:absolute;margin-left:104.9pt;margin-top:25.6pt;width:258pt;height:27.7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">
                <v:textbox>
                  <w:txbxContent>
                    <w:p w14:paraId="45B42F69" w14:textId="77777777" w:rsidR="000E4DF7" w:rsidRPr="000E4DF7" w:rsidRDefault="000E4DF7" w:rsidP="000E4DF7">
                      <w:r w:rsidRPr="000E4DF7">
                        <w:t>Surface level and below ground level options available</w:t>
                      </w:r>
                    </w:p>
                    <w:p w14:paraId="2C8BA77D" w14:textId="77777777" w:rsidR="000E4DF7" w:rsidRDefault="000E4DF7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251758592" behindDoc="1" locked="0" layoutInCell="1" allowOverlap="1" wp14:anchorId="7593D810" wp14:editId="7094F3C4">
            <wp:simplePos x="0" y="0"/>
            <wp:positionH relativeFrom="margin">
              <wp:posOffset>-336550</wp:posOffset>
            </wp:positionH>
            <wp:positionV relativeFrom="paragraph">
              <wp:posOffset>401955</wp:posOffset>
            </wp:positionV>
            <wp:extent cx="5181600" cy="3619500"/>
            <wp:effectExtent l="0" t="0" r="0" b="0"/>
            <wp:wrapTight wrapText="bothSides">
              <wp:wrapPolygon edited="0">
                <wp:start x="0" y="0"/>
                <wp:lineTo x="0" y="21486"/>
                <wp:lineTo x="21521" y="21486"/>
                <wp:lineTo x="21521" y="0"/>
                <wp:lineTo x="0" y="0"/>
              </wp:wrapPolygon>
            </wp:wrapTight>
            <wp:docPr id="3" name="Picture 3" descr="Z:\CAD OFFICE\++RENDERS\3dmax 2017 Whirly go round 150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AD OFFICE\++RENDERS\3dmax 2017 Whirly go round 1500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0" t="17528" r="25196" b="21465"/>
                    <a:stretch/>
                  </pic:blipFill>
                  <pic:spPr bwMode="auto">
                    <a:xfrm>
                      <a:off x="0" y="0"/>
                      <a:ext cx="51816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0D4F3" w14:textId="76FA9E3F" w:rsidR="000E4DF7" w:rsidRPr="000E4DF7" w:rsidRDefault="000E4DF7" w:rsidP="000E4DF7">
      <w:pPr>
        <w:rPr>
          <w:sz w:val="20"/>
          <w:szCs w:val="20"/>
        </w:rPr>
      </w:pPr>
    </w:p>
    <w:p w14:paraId="25065BAD" w14:textId="61593568" w:rsidR="000E4DF7" w:rsidRPr="000E4DF7" w:rsidRDefault="000E4DF7" w:rsidP="000E4DF7">
      <w:pPr>
        <w:rPr>
          <w:sz w:val="20"/>
          <w:szCs w:val="20"/>
        </w:rPr>
      </w:pPr>
    </w:p>
    <w:p w14:paraId="7FF7B6D0" w14:textId="0795DA9D" w:rsidR="0075151E" w:rsidRPr="000E4DF7" w:rsidRDefault="00095EE1" w:rsidP="00095EE1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64736" behindDoc="1" locked="0" layoutInCell="1" allowOverlap="1" wp14:anchorId="01D99CD3" wp14:editId="7E4C5DC5">
            <wp:simplePos x="0" y="0"/>
            <wp:positionH relativeFrom="column">
              <wp:posOffset>1266825</wp:posOffset>
            </wp:positionH>
            <wp:positionV relativeFrom="paragraph">
              <wp:posOffset>2394585</wp:posOffset>
            </wp:positionV>
            <wp:extent cx="3905250" cy="2933700"/>
            <wp:effectExtent l="0" t="0" r="0" b="0"/>
            <wp:wrapTight wrapText="bothSides">
              <wp:wrapPolygon edited="0">
                <wp:start x="0" y="0"/>
                <wp:lineTo x="0" y="21460"/>
                <wp:lineTo x="21495" y="21460"/>
                <wp:lineTo x="21495" y="0"/>
                <wp:lineTo x="0" y="0"/>
              </wp:wrapPolygon>
            </wp:wrapTight>
            <wp:docPr id="39" name="Picture 3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5151E" w:rsidRPr="000E4DF7" w:rsidSect="0075151E">
      <w:headerReference w:type="default" r:id="rId17"/>
      <w:type w:val="continuous"/>
      <w:pgSz w:w="11920" w:h="16840"/>
      <w:pgMar w:top="1920" w:right="62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BEA984" w14:textId="77777777" w:rsidR="00E02ED7" w:rsidRDefault="00E02ED7" w:rsidP="0075151E">
      <w:pPr>
        <w:spacing w:after="0" w:line="240" w:lineRule="auto"/>
      </w:pPr>
      <w:r>
        <w:separator/>
      </w:r>
    </w:p>
  </w:endnote>
  <w:endnote w:type="continuationSeparator" w:id="0">
    <w:p w14:paraId="7896D224" w14:textId="77777777" w:rsidR="00E02ED7" w:rsidRDefault="00E02ED7" w:rsidP="00751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B7AEC" w14:textId="77777777" w:rsidR="00E02ED7" w:rsidRDefault="00E02ED7" w:rsidP="0075151E">
      <w:pPr>
        <w:spacing w:after="0" w:line="240" w:lineRule="auto"/>
      </w:pPr>
      <w:r>
        <w:separator/>
      </w:r>
    </w:p>
  </w:footnote>
  <w:footnote w:type="continuationSeparator" w:id="0">
    <w:p w14:paraId="5935AEA0" w14:textId="77777777" w:rsidR="00E02ED7" w:rsidRDefault="00E02ED7" w:rsidP="007515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E3FEB" w14:textId="77777777" w:rsidR="006B1677" w:rsidRDefault="006B1677">
    <w:pPr>
      <w:spacing w:after="0"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41A38" w14:textId="77777777" w:rsidR="0075151E" w:rsidRDefault="0075151E">
    <w:pPr>
      <w:spacing w:after="0"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CDC61" w14:textId="77777777" w:rsidR="0075151E" w:rsidRDefault="006B1677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4425" behindDoc="1" locked="0" layoutInCell="1" allowOverlap="1" wp14:anchorId="01AFB214" wp14:editId="4C4F5386">
              <wp:simplePos x="0" y="0"/>
              <wp:positionH relativeFrom="page">
                <wp:posOffset>1470660</wp:posOffset>
              </wp:positionH>
              <wp:positionV relativeFrom="page">
                <wp:posOffset>441960</wp:posOffset>
              </wp:positionV>
              <wp:extent cx="5631815" cy="546735"/>
              <wp:effectExtent l="3810" t="3810" r="22225" b="1905"/>
              <wp:wrapNone/>
              <wp:docPr id="28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31815" cy="546735"/>
                        <a:chOff x="2316" y="696"/>
                        <a:chExt cx="8869" cy="861"/>
                      </a:xfrm>
                    </wpg:grpSpPr>
                    <wpg:grpSp>
                      <wpg:cNvPr id="30" name="Group 23"/>
                      <wpg:cNvGrpSpPr>
                        <a:grpSpLocks/>
                      </wpg:cNvGrpSpPr>
                      <wpg:grpSpPr bwMode="auto">
                        <a:xfrm>
                          <a:off x="2336" y="716"/>
                          <a:ext cx="8829" cy="821"/>
                          <a:chOff x="2336" y="716"/>
                          <a:chExt cx="8829" cy="821"/>
                        </a:xfrm>
                      </wpg:grpSpPr>
                      <wps:wsp>
                        <wps:cNvPr id="31" name="Freeform 25"/>
                        <wps:cNvSpPr>
                          <a:spLocks/>
                        </wps:cNvSpPr>
                        <wps:spPr bwMode="auto">
                          <a:xfrm>
                            <a:off x="2336" y="716"/>
                            <a:ext cx="8829" cy="821"/>
                          </a:xfrm>
                          <a:custGeom>
                            <a:avLst/>
                            <a:gdLst>
                              <a:gd name="T0" fmla="+- 0 2591 2336"/>
                              <a:gd name="T1" fmla="*/ T0 w 8829"/>
                              <a:gd name="T2" fmla="+- 0 716 716"/>
                              <a:gd name="T3" fmla="*/ 716 h 821"/>
                              <a:gd name="T4" fmla="+- 0 2516 2336"/>
                              <a:gd name="T5" fmla="*/ T4 w 8829"/>
                              <a:gd name="T6" fmla="+- 0 716 716"/>
                              <a:gd name="T7" fmla="*/ 716 h 821"/>
                              <a:gd name="T8" fmla="+- 0 2433 2336"/>
                              <a:gd name="T9" fmla="*/ T8 w 8829"/>
                              <a:gd name="T10" fmla="+- 0 721 716"/>
                              <a:gd name="T11" fmla="*/ 721 h 821"/>
                              <a:gd name="T12" fmla="+- 0 2368 2336"/>
                              <a:gd name="T13" fmla="*/ T12 w 8829"/>
                              <a:gd name="T14" fmla="+- 0 747 716"/>
                              <a:gd name="T15" fmla="*/ 747 h 821"/>
                              <a:gd name="T16" fmla="+- 0 2342 2336"/>
                              <a:gd name="T17" fmla="*/ T16 w 8829"/>
                              <a:gd name="T18" fmla="+- 0 811 716"/>
                              <a:gd name="T19" fmla="*/ 811 h 821"/>
                              <a:gd name="T20" fmla="+- 0 2337 2336"/>
                              <a:gd name="T21" fmla="*/ T20 w 8829"/>
                              <a:gd name="T22" fmla="+- 0 894 716"/>
                              <a:gd name="T23" fmla="*/ 894 h 821"/>
                              <a:gd name="T24" fmla="+- 0 2336 2336"/>
                              <a:gd name="T25" fmla="*/ T24 w 8829"/>
                              <a:gd name="T26" fmla="+- 0 969 716"/>
                              <a:gd name="T27" fmla="*/ 969 h 821"/>
                              <a:gd name="T28" fmla="+- 0 2336 2336"/>
                              <a:gd name="T29" fmla="*/ T28 w 8829"/>
                              <a:gd name="T30" fmla="+- 0 1281 716"/>
                              <a:gd name="T31" fmla="*/ 1281 h 821"/>
                              <a:gd name="T32" fmla="+- 0 2336 2336"/>
                              <a:gd name="T33" fmla="*/ T32 w 8829"/>
                              <a:gd name="T34" fmla="+- 0 1321 716"/>
                              <a:gd name="T35" fmla="*/ 1321 h 821"/>
                              <a:gd name="T36" fmla="+- 0 2337 2336"/>
                              <a:gd name="T37" fmla="*/ T36 w 8829"/>
                              <a:gd name="T38" fmla="+- 0 1389 716"/>
                              <a:gd name="T39" fmla="*/ 1389 h 821"/>
                              <a:gd name="T40" fmla="+- 0 2346 2336"/>
                              <a:gd name="T41" fmla="*/ T40 w 8829"/>
                              <a:gd name="T42" fmla="+- 0 1461 716"/>
                              <a:gd name="T43" fmla="*/ 1461 h 821"/>
                              <a:gd name="T44" fmla="+- 0 2380 2336"/>
                              <a:gd name="T45" fmla="*/ T44 w 8829"/>
                              <a:gd name="T46" fmla="+- 0 1514 716"/>
                              <a:gd name="T47" fmla="*/ 1514 h 821"/>
                              <a:gd name="T48" fmla="+- 0 2456 2336"/>
                              <a:gd name="T49" fmla="*/ T48 w 8829"/>
                              <a:gd name="T50" fmla="+- 0 1534 716"/>
                              <a:gd name="T51" fmla="*/ 1534 h 821"/>
                              <a:gd name="T52" fmla="+- 0 2550 2336"/>
                              <a:gd name="T53" fmla="*/ T52 w 8829"/>
                              <a:gd name="T54" fmla="+- 0 1536 716"/>
                              <a:gd name="T55" fmla="*/ 1536 h 821"/>
                              <a:gd name="T56" fmla="+- 0 10910 2336"/>
                              <a:gd name="T57" fmla="*/ T56 w 8829"/>
                              <a:gd name="T58" fmla="+- 0 1536 716"/>
                              <a:gd name="T59" fmla="*/ 1536 h 821"/>
                              <a:gd name="T60" fmla="+- 0 10951 2336"/>
                              <a:gd name="T61" fmla="*/ T60 w 8829"/>
                              <a:gd name="T62" fmla="+- 0 1536 716"/>
                              <a:gd name="T63" fmla="*/ 1536 h 821"/>
                              <a:gd name="T64" fmla="+- 0 11018 2336"/>
                              <a:gd name="T65" fmla="*/ T64 w 8829"/>
                              <a:gd name="T66" fmla="+- 0 1535 716"/>
                              <a:gd name="T67" fmla="*/ 1535 h 821"/>
                              <a:gd name="T68" fmla="+- 0 11090 2336"/>
                              <a:gd name="T69" fmla="*/ T68 w 8829"/>
                              <a:gd name="T70" fmla="+- 0 1527 716"/>
                              <a:gd name="T71" fmla="*/ 1527 h 821"/>
                              <a:gd name="T72" fmla="+- 0 11143 2336"/>
                              <a:gd name="T73" fmla="*/ T72 w 8829"/>
                              <a:gd name="T74" fmla="+- 0 1493 716"/>
                              <a:gd name="T75" fmla="*/ 1493 h 821"/>
                              <a:gd name="T76" fmla="+- 0 11163 2336"/>
                              <a:gd name="T77" fmla="*/ T76 w 8829"/>
                              <a:gd name="T78" fmla="+- 0 1417 716"/>
                              <a:gd name="T79" fmla="*/ 1417 h 821"/>
                              <a:gd name="T80" fmla="+- 0 11165 2336"/>
                              <a:gd name="T81" fmla="*/ T80 w 8829"/>
                              <a:gd name="T82" fmla="+- 0 1323 716"/>
                              <a:gd name="T83" fmla="*/ 1323 h 821"/>
                              <a:gd name="T84" fmla="+- 0 11166 2336"/>
                              <a:gd name="T85" fmla="*/ T84 w 8829"/>
                              <a:gd name="T86" fmla="+- 0 971 716"/>
                              <a:gd name="T87" fmla="*/ 971 h 821"/>
                              <a:gd name="T88" fmla="+- 0 11165 2336"/>
                              <a:gd name="T89" fmla="*/ T88 w 8829"/>
                              <a:gd name="T90" fmla="+- 0 931 716"/>
                              <a:gd name="T91" fmla="*/ 931 h 821"/>
                              <a:gd name="T92" fmla="+- 0 11164 2336"/>
                              <a:gd name="T93" fmla="*/ T92 w 8829"/>
                              <a:gd name="T94" fmla="+- 0 863 716"/>
                              <a:gd name="T95" fmla="*/ 863 h 821"/>
                              <a:gd name="T96" fmla="+- 0 11156 2336"/>
                              <a:gd name="T97" fmla="*/ T96 w 8829"/>
                              <a:gd name="T98" fmla="+- 0 791 716"/>
                              <a:gd name="T99" fmla="*/ 791 h 821"/>
                              <a:gd name="T100" fmla="+- 0 11122 2336"/>
                              <a:gd name="T101" fmla="*/ T100 w 8829"/>
                              <a:gd name="T102" fmla="+- 0 738 716"/>
                              <a:gd name="T103" fmla="*/ 738 h 821"/>
                              <a:gd name="T104" fmla="+- 0 11046 2336"/>
                              <a:gd name="T105" fmla="*/ T104 w 8829"/>
                              <a:gd name="T106" fmla="+- 0 719 716"/>
                              <a:gd name="T107" fmla="*/ 719 h 821"/>
                              <a:gd name="T108" fmla="+- 0 10952 2336"/>
                              <a:gd name="T109" fmla="*/ T108 w 8829"/>
                              <a:gd name="T110" fmla="+- 0 716 716"/>
                              <a:gd name="T111" fmla="*/ 716 h 821"/>
                              <a:gd name="T112" fmla="+- 0 2591 2336"/>
                              <a:gd name="T113" fmla="*/ T112 w 8829"/>
                              <a:gd name="T114" fmla="+- 0 716 716"/>
                              <a:gd name="T115" fmla="*/ 716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829" h="821">
                                <a:moveTo>
                                  <a:pt x="255" y="0"/>
                                </a:moveTo>
                                <a:lnTo>
                                  <a:pt x="180" y="0"/>
                                </a:lnTo>
                                <a:lnTo>
                                  <a:pt x="97" y="5"/>
                                </a:lnTo>
                                <a:lnTo>
                                  <a:pt x="32" y="31"/>
                                </a:lnTo>
                                <a:lnTo>
                                  <a:pt x="6" y="95"/>
                                </a:lnTo>
                                <a:lnTo>
                                  <a:pt x="1" y="178"/>
                                </a:lnTo>
                                <a:lnTo>
                                  <a:pt x="0" y="253"/>
                                </a:lnTo>
                                <a:lnTo>
                                  <a:pt x="0" y="565"/>
                                </a:lnTo>
                                <a:lnTo>
                                  <a:pt x="0" y="605"/>
                                </a:lnTo>
                                <a:lnTo>
                                  <a:pt x="1" y="673"/>
                                </a:lnTo>
                                <a:lnTo>
                                  <a:pt x="10" y="745"/>
                                </a:lnTo>
                                <a:lnTo>
                                  <a:pt x="44" y="798"/>
                                </a:lnTo>
                                <a:lnTo>
                                  <a:pt x="120" y="818"/>
                                </a:lnTo>
                                <a:lnTo>
                                  <a:pt x="214" y="820"/>
                                </a:lnTo>
                                <a:lnTo>
                                  <a:pt x="8574" y="820"/>
                                </a:lnTo>
                                <a:lnTo>
                                  <a:pt x="8615" y="820"/>
                                </a:lnTo>
                                <a:lnTo>
                                  <a:pt x="8682" y="819"/>
                                </a:lnTo>
                                <a:lnTo>
                                  <a:pt x="8754" y="811"/>
                                </a:lnTo>
                                <a:lnTo>
                                  <a:pt x="8807" y="777"/>
                                </a:lnTo>
                                <a:lnTo>
                                  <a:pt x="8827" y="701"/>
                                </a:lnTo>
                                <a:lnTo>
                                  <a:pt x="8829" y="607"/>
                                </a:lnTo>
                                <a:lnTo>
                                  <a:pt x="8830" y="255"/>
                                </a:lnTo>
                                <a:lnTo>
                                  <a:pt x="8829" y="215"/>
                                </a:lnTo>
                                <a:lnTo>
                                  <a:pt x="8828" y="147"/>
                                </a:lnTo>
                                <a:lnTo>
                                  <a:pt x="8820" y="75"/>
                                </a:lnTo>
                                <a:lnTo>
                                  <a:pt x="8786" y="22"/>
                                </a:lnTo>
                                <a:lnTo>
                                  <a:pt x="8710" y="3"/>
                                </a:lnTo>
                                <a:lnTo>
                                  <a:pt x="8616" y="0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FB9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4" y="869"/>
                            <a:ext cx="2200" cy="4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DBCB8E" id="Group 22" o:spid="_x0000_s1026" style="position:absolute;margin-left:115.8pt;margin-top:34.8pt;width:443.45pt;height:43.05pt;z-index:-2055;mso-position-horizontal-relative:page;mso-position-vertical-relative:page" coordorigin="2316,696" coordsize="8869,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">
              <v:group id="Group 23" o:spid="_x0000_s1027" style="position:absolute;left:2336;top:716;width:8829;height:821" coordorigin="2336,716" coordsize="8829,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<v:shape id="Freeform 25" o:spid="_x0000_s1028" style="position:absolute;left:2336;top:716;width:8829;height:821;visibility:visible;mso-wrap-style:square;v-text-anchor:top" coordsize="8829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Eao8QA&#10;AADbAAAADwAAAGRycy9kb3ducmV2LnhtbESPT4vCMBTE78J+h/AWvIim/kFKNYoIK4KXte7eH82z&#10;rdu8lCba6qffCILHYWZ+wyzXnanEjRpXWlYwHkUgiDOrS84V/Jy+hjEI55E1VpZJwZ0crFcfvSUm&#10;2rZ8pFvqcxEg7BJUUHhfJ1K6rCCDbmRr4uCdbWPQB9nkUjfYBrip5CSK5tJgyWGhwJq2BWV/6dUo&#10;mF0218FpsEu38W+bHr8Pj7idPpTqf3abBQhPnX+HX+29VjAdw/NL+AF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BGqPEAAAA2wAAAA8AAAAAAAAAAAAAAAAAmAIAAGRycy9k&#10;b3ducmV2LnhtbFBLBQYAAAAABAAEAPUAAACJAwAAAAA=&#10;" path="m255,l180,,97,5,32,31,6,95,1,178,,253,,565r,40l1,673r9,72l44,798r76,20l214,820r8360,l8615,820r67,-1l8754,811r53,-34l8827,701r2,-94l8830,255r-1,-40l8828,147r-8,-72l8786,22,8710,3,8616,,255,xe" filled="f" strokecolor="#7fb942" strokeweight="2pt">
                  <v:path arrowok="t" o:connecttype="custom" o:connectlocs="255,716;180,716;97,721;32,747;6,811;1,894;0,969;0,1281;0,1321;1,1389;10,1461;44,1514;120,1534;214,1536;8574,1536;8615,1536;8682,1535;8754,1527;8807,1493;8827,1417;8829,1323;8830,971;8829,931;8828,863;8820,791;8786,738;8710,719;8616,716;255,716" o:connectangles="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9" type="#_x0000_t75" style="position:absolute;left:8674;top:869;width:2200;height: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0We/FAAAA2wAAAA8AAABkcnMvZG93bnJldi54bWxEj09rwkAUxO8Fv8PyhN7qRgutRjdBBWkP&#10;zcE/B709ss9sMPs2ZDeafvtuodDjMDO/YVb5YBtxp87XjhVMJwkI4tLpmisFp+PuZQ7CB2SNjWNS&#10;8E0e8mz0tMJUuwfv6X4IlYgQ9ikqMCG0qZS+NGTRT1xLHL2r6yyGKLtK6g4fEW4bOUuSN2mx5rhg&#10;sKWtofJ26K2C9/VHoZPi67SzF18sFtib86ZX6nk8rJcgAg3hP/zX/tQKXmfw+yX+AJn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9FnvxQAAANsAAAAPAAAAAAAAAAAAAAAA&#10;AJ8CAABkcnMvZG93bnJldi54bWxQSwUGAAAAAAQABAD3AAAAkQMAAAAA&#10;">
                  <v:imagedata r:id="rId2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4426" behindDoc="1" locked="0" layoutInCell="1" allowOverlap="1" wp14:anchorId="1A44269B" wp14:editId="4389DA81">
              <wp:simplePos x="0" y="0"/>
              <wp:positionH relativeFrom="page">
                <wp:posOffset>519430</wp:posOffset>
              </wp:positionH>
              <wp:positionV relativeFrom="page">
                <wp:posOffset>454025</wp:posOffset>
              </wp:positionV>
              <wp:extent cx="487045" cy="426085"/>
              <wp:effectExtent l="5080" t="0" r="3175" b="5715"/>
              <wp:wrapNone/>
              <wp:docPr id="2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7045" cy="426085"/>
                        <a:chOff x="818" y="715"/>
                        <a:chExt cx="767" cy="671"/>
                      </a:xfrm>
                    </wpg:grpSpPr>
                    <wpg:grpSp>
                      <wpg:cNvPr id="23" name="Group 19"/>
                      <wpg:cNvGrpSpPr>
                        <a:grpSpLocks/>
                      </wpg:cNvGrpSpPr>
                      <wpg:grpSpPr bwMode="auto">
                        <a:xfrm>
                          <a:off x="823" y="720"/>
                          <a:ext cx="757" cy="661"/>
                          <a:chOff x="823" y="720"/>
                          <a:chExt cx="757" cy="661"/>
                        </a:xfrm>
                      </wpg:grpSpPr>
                      <wps:wsp>
                        <wps:cNvPr id="24" name="Freeform 21"/>
                        <wps:cNvSpPr>
                          <a:spLocks/>
                        </wps:cNvSpPr>
                        <wps:spPr bwMode="auto">
                          <a:xfrm>
                            <a:off x="823" y="720"/>
                            <a:ext cx="757" cy="661"/>
                          </a:xfrm>
                          <a:custGeom>
                            <a:avLst/>
                            <a:gdLst>
                              <a:gd name="T0" fmla="+- 0 1196 823"/>
                              <a:gd name="T1" fmla="*/ T0 w 757"/>
                              <a:gd name="T2" fmla="+- 0 720 720"/>
                              <a:gd name="T3" fmla="*/ 720 h 661"/>
                              <a:gd name="T4" fmla="+- 0 1121 823"/>
                              <a:gd name="T5" fmla="*/ T4 w 757"/>
                              <a:gd name="T6" fmla="+- 0 740 720"/>
                              <a:gd name="T7" fmla="*/ 740 h 661"/>
                              <a:gd name="T8" fmla="+- 0 1070 823"/>
                              <a:gd name="T9" fmla="*/ T8 w 757"/>
                              <a:gd name="T10" fmla="+- 0 777 720"/>
                              <a:gd name="T11" fmla="*/ 777 h 661"/>
                              <a:gd name="T12" fmla="+- 0 836 823"/>
                              <a:gd name="T13" fmla="*/ T12 w 757"/>
                              <a:gd name="T14" fmla="+- 0 1173 720"/>
                              <a:gd name="T15" fmla="*/ 1173 h 661"/>
                              <a:gd name="T16" fmla="+- 0 823 823"/>
                              <a:gd name="T17" fmla="*/ T16 w 757"/>
                              <a:gd name="T18" fmla="+- 0 1226 720"/>
                              <a:gd name="T19" fmla="*/ 1226 h 661"/>
                              <a:gd name="T20" fmla="+- 0 823 823"/>
                              <a:gd name="T21" fmla="*/ T20 w 757"/>
                              <a:gd name="T22" fmla="+- 0 1244 720"/>
                              <a:gd name="T23" fmla="*/ 1244 h 661"/>
                              <a:gd name="T24" fmla="+- 0 848 823"/>
                              <a:gd name="T25" fmla="*/ T24 w 757"/>
                              <a:gd name="T26" fmla="+- 0 1313 720"/>
                              <a:gd name="T27" fmla="*/ 1313 h 661"/>
                              <a:gd name="T28" fmla="+- 0 890 823"/>
                              <a:gd name="T29" fmla="*/ T28 w 757"/>
                              <a:gd name="T30" fmla="+- 0 1356 720"/>
                              <a:gd name="T31" fmla="*/ 1356 h 661"/>
                              <a:gd name="T32" fmla="+- 0 947 823"/>
                              <a:gd name="T33" fmla="*/ T32 w 757"/>
                              <a:gd name="T34" fmla="+- 0 1379 720"/>
                              <a:gd name="T35" fmla="*/ 1379 h 661"/>
                              <a:gd name="T36" fmla="+- 0 967 823"/>
                              <a:gd name="T37" fmla="*/ T36 w 757"/>
                              <a:gd name="T38" fmla="+- 0 1381 720"/>
                              <a:gd name="T39" fmla="*/ 1381 h 661"/>
                              <a:gd name="T40" fmla="+- 0 973 823"/>
                              <a:gd name="T41" fmla="*/ T40 w 757"/>
                              <a:gd name="T42" fmla="+- 0 1381 720"/>
                              <a:gd name="T43" fmla="*/ 1381 h 661"/>
                              <a:gd name="T44" fmla="+- 0 1033 823"/>
                              <a:gd name="T45" fmla="*/ T44 w 757"/>
                              <a:gd name="T46" fmla="+- 0 1365 720"/>
                              <a:gd name="T47" fmla="*/ 1365 h 661"/>
                              <a:gd name="T48" fmla="+- 0 1081 823"/>
                              <a:gd name="T49" fmla="*/ T48 w 757"/>
                              <a:gd name="T50" fmla="+- 0 1326 720"/>
                              <a:gd name="T51" fmla="*/ 1326 h 661"/>
                              <a:gd name="T52" fmla="+- 0 1199 823"/>
                              <a:gd name="T53" fmla="*/ T52 w 757"/>
                              <a:gd name="T54" fmla="+- 0 1124 720"/>
                              <a:gd name="T55" fmla="*/ 1124 h 661"/>
                              <a:gd name="T56" fmla="+- 0 1200 823"/>
                              <a:gd name="T57" fmla="*/ T56 w 757"/>
                              <a:gd name="T58" fmla="+- 0 1124 720"/>
                              <a:gd name="T59" fmla="*/ 1124 h 661"/>
                              <a:gd name="T60" fmla="+- 0 1200 823"/>
                              <a:gd name="T61" fmla="*/ T60 w 757"/>
                              <a:gd name="T62" fmla="+- 0 1123 720"/>
                              <a:gd name="T63" fmla="*/ 1123 h 661"/>
                              <a:gd name="T64" fmla="+- 0 1538 823"/>
                              <a:gd name="T65" fmla="*/ T64 w 757"/>
                              <a:gd name="T66" fmla="+- 0 1123 720"/>
                              <a:gd name="T67" fmla="*/ 1123 h 661"/>
                              <a:gd name="T68" fmla="+- 0 1357 823"/>
                              <a:gd name="T69" fmla="*/ T68 w 757"/>
                              <a:gd name="T70" fmla="+- 0 810 720"/>
                              <a:gd name="T71" fmla="*/ 810 h 661"/>
                              <a:gd name="T72" fmla="+- 0 1316 823"/>
                              <a:gd name="T73" fmla="*/ T72 w 757"/>
                              <a:gd name="T74" fmla="+- 0 762 720"/>
                              <a:gd name="T75" fmla="*/ 762 h 661"/>
                              <a:gd name="T76" fmla="+- 0 1258 823"/>
                              <a:gd name="T77" fmla="*/ T76 w 757"/>
                              <a:gd name="T78" fmla="+- 0 729 720"/>
                              <a:gd name="T79" fmla="*/ 729 h 661"/>
                              <a:gd name="T80" fmla="+- 0 1218 823"/>
                              <a:gd name="T81" fmla="*/ T80 w 757"/>
                              <a:gd name="T82" fmla="+- 0 721 720"/>
                              <a:gd name="T83" fmla="*/ 721 h 661"/>
                              <a:gd name="T84" fmla="+- 0 1196 823"/>
                              <a:gd name="T85" fmla="*/ T84 w 757"/>
                              <a:gd name="T86" fmla="+- 0 720 720"/>
                              <a:gd name="T87" fmla="*/ 720 h 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57" h="661">
                                <a:moveTo>
                                  <a:pt x="373" y="0"/>
                                </a:moveTo>
                                <a:lnTo>
                                  <a:pt x="298" y="20"/>
                                </a:lnTo>
                                <a:lnTo>
                                  <a:pt x="247" y="57"/>
                                </a:lnTo>
                                <a:lnTo>
                                  <a:pt x="13" y="453"/>
                                </a:lnTo>
                                <a:lnTo>
                                  <a:pt x="0" y="506"/>
                                </a:lnTo>
                                <a:lnTo>
                                  <a:pt x="0" y="524"/>
                                </a:lnTo>
                                <a:lnTo>
                                  <a:pt x="25" y="593"/>
                                </a:lnTo>
                                <a:lnTo>
                                  <a:pt x="67" y="636"/>
                                </a:lnTo>
                                <a:lnTo>
                                  <a:pt x="124" y="659"/>
                                </a:lnTo>
                                <a:lnTo>
                                  <a:pt x="144" y="661"/>
                                </a:lnTo>
                                <a:lnTo>
                                  <a:pt x="150" y="661"/>
                                </a:lnTo>
                                <a:lnTo>
                                  <a:pt x="210" y="645"/>
                                </a:lnTo>
                                <a:lnTo>
                                  <a:pt x="258" y="606"/>
                                </a:lnTo>
                                <a:lnTo>
                                  <a:pt x="376" y="404"/>
                                </a:lnTo>
                                <a:lnTo>
                                  <a:pt x="377" y="404"/>
                                </a:lnTo>
                                <a:lnTo>
                                  <a:pt x="377" y="403"/>
                                </a:lnTo>
                                <a:lnTo>
                                  <a:pt x="715" y="403"/>
                                </a:lnTo>
                                <a:lnTo>
                                  <a:pt x="534" y="90"/>
                                </a:lnTo>
                                <a:lnTo>
                                  <a:pt x="493" y="42"/>
                                </a:lnTo>
                                <a:lnTo>
                                  <a:pt x="435" y="9"/>
                                </a:lnTo>
                                <a:lnTo>
                                  <a:pt x="395" y="1"/>
                                </a:lnTo>
                                <a:lnTo>
                                  <a:pt x="373" y="0"/>
                                </a:lnTo>
                              </a:path>
                            </a:pathLst>
                          </a:custGeom>
                          <a:solidFill>
                            <a:srgbClr val="7AC1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0"/>
                        <wps:cNvSpPr>
                          <a:spLocks/>
                        </wps:cNvSpPr>
                        <wps:spPr bwMode="auto">
                          <a:xfrm>
                            <a:off x="823" y="720"/>
                            <a:ext cx="757" cy="661"/>
                          </a:xfrm>
                          <a:custGeom>
                            <a:avLst/>
                            <a:gdLst>
                              <a:gd name="T0" fmla="+- 0 1538 823"/>
                              <a:gd name="T1" fmla="*/ T0 w 757"/>
                              <a:gd name="T2" fmla="+- 0 1123 720"/>
                              <a:gd name="T3" fmla="*/ 1123 h 661"/>
                              <a:gd name="T4" fmla="+- 0 1202 823"/>
                              <a:gd name="T5" fmla="*/ T4 w 757"/>
                              <a:gd name="T6" fmla="+- 0 1123 720"/>
                              <a:gd name="T7" fmla="*/ 1123 h 661"/>
                              <a:gd name="T8" fmla="+- 0 1203 823"/>
                              <a:gd name="T9" fmla="*/ T8 w 757"/>
                              <a:gd name="T10" fmla="+- 0 1124 720"/>
                              <a:gd name="T11" fmla="*/ 1124 h 661"/>
                              <a:gd name="T12" fmla="+- 0 1203 823"/>
                              <a:gd name="T13" fmla="*/ T12 w 757"/>
                              <a:gd name="T14" fmla="+- 0 1124 720"/>
                              <a:gd name="T15" fmla="*/ 1124 h 661"/>
                              <a:gd name="T16" fmla="+- 0 1312 823"/>
                              <a:gd name="T17" fmla="*/ T16 w 757"/>
                              <a:gd name="T18" fmla="+- 0 1313 720"/>
                              <a:gd name="T19" fmla="*/ 1313 h 661"/>
                              <a:gd name="T20" fmla="+- 0 1356 823"/>
                              <a:gd name="T21" fmla="*/ T20 w 757"/>
                              <a:gd name="T22" fmla="+- 0 1357 720"/>
                              <a:gd name="T23" fmla="*/ 1357 h 661"/>
                              <a:gd name="T24" fmla="+- 0 1414 823"/>
                              <a:gd name="T25" fmla="*/ T24 w 757"/>
                              <a:gd name="T26" fmla="+- 0 1379 720"/>
                              <a:gd name="T27" fmla="*/ 1379 h 661"/>
                              <a:gd name="T28" fmla="+- 0 1435 823"/>
                              <a:gd name="T29" fmla="*/ T28 w 757"/>
                              <a:gd name="T30" fmla="+- 0 1381 720"/>
                              <a:gd name="T31" fmla="*/ 1381 h 661"/>
                              <a:gd name="T32" fmla="+- 0 1454 823"/>
                              <a:gd name="T33" fmla="*/ T32 w 757"/>
                              <a:gd name="T34" fmla="+- 0 1379 720"/>
                              <a:gd name="T35" fmla="*/ 1379 h 661"/>
                              <a:gd name="T36" fmla="+- 0 1512 823"/>
                              <a:gd name="T37" fmla="*/ T36 w 757"/>
                              <a:gd name="T38" fmla="+- 0 1359 720"/>
                              <a:gd name="T39" fmla="*/ 1359 h 661"/>
                              <a:gd name="T40" fmla="+- 0 1563 823"/>
                              <a:gd name="T41" fmla="*/ T40 w 757"/>
                              <a:gd name="T42" fmla="+- 0 1302 720"/>
                              <a:gd name="T43" fmla="*/ 1302 h 661"/>
                              <a:gd name="T44" fmla="+- 0 1580 823"/>
                              <a:gd name="T45" fmla="*/ T44 w 757"/>
                              <a:gd name="T46" fmla="+- 0 1238 720"/>
                              <a:gd name="T47" fmla="*/ 1238 h 661"/>
                              <a:gd name="T48" fmla="+- 0 1579 823"/>
                              <a:gd name="T49" fmla="*/ T48 w 757"/>
                              <a:gd name="T50" fmla="+- 0 1219 720"/>
                              <a:gd name="T51" fmla="*/ 1219 h 661"/>
                              <a:gd name="T52" fmla="+- 0 1576 823"/>
                              <a:gd name="T53" fmla="*/ T52 w 757"/>
                              <a:gd name="T54" fmla="+- 0 1200 720"/>
                              <a:gd name="T55" fmla="*/ 1200 h 661"/>
                              <a:gd name="T56" fmla="+- 0 1570 823"/>
                              <a:gd name="T57" fmla="*/ T56 w 757"/>
                              <a:gd name="T58" fmla="+- 0 1181 720"/>
                              <a:gd name="T59" fmla="*/ 1181 h 661"/>
                              <a:gd name="T60" fmla="+- 0 1561 823"/>
                              <a:gd name="T61" fmla="*/ T60 w 757"/>
                              <a:gd name="T62" fmla="+- 0 1163 720"/>
                              <a:gd name="T63" fmla="*/ 1163 h 661"/>
                              <a:gd name="T64" fmla="+- 0 1538 823"/>
                              <a:gd name="T65" fmla="*/ T64 w 757"/>
                              <a:gd name="T66" fmla="+- 0 1123 720"/>
                              <a:gd name="T67" fmla="*/ 1123 h 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7" h="661">
                                <a:moveTo>
                                  <a:pt x="715" y="403"/>
                                </a:moveTo>
                                <a:lnTo>
                                  <a:pt x="379" y="403"/>
                                </a:lnTo>
                                <a:lnTo>
                                  <a:pt x="380" y="404"/>
                                </a:lnTo>
                                <a:lnTo>
                                  <a:pt x="489" y="593"/>
                                </a:lnTo>
                                <a:lnTo>
                                  <a:pt x="533" y="637"/>
                                </a:lnTo>
                                <a:lnTo>
                                  <a:pt x="591" y="659"/>
                                </a:lnTo>
                                <a:lnTo>
                                  <a:pt x="612" y="661"/>
                                </a:lnTo>
                                <a:lnTo>
                                  <a:pt x="631" y="659"/>
                                </a:lnTo>
                                <a:lnTo>
                                  <a:pt x="689" y="639"/>
                                </a:lnTo>
                                <a:lnTo>
                                  <a:pt x="740" y="582"/>
                                </a:lnTo>
                                <a:lnTo>
                                  <a:pt x="757" y="518"/>
                                </a:lnTo>
                                <a:lnTo>
                                  <a:pt x="756" y="499"/>
                                </a:lnTo>
                                <a:lnTo>
                                  <a:pt x="753" y="480"/>
                                </a:lnTo>
                                <a:lnTo>
                                  <a:pt x="747" y="461"/>
                                </a:lnTo>
                                <a:lnTo>
                                  <a:pt x="738" y="443"/>
                                </a:lnTo>
                                <a:lnTo>
                                  <a:pt x="715" y="403"/>
                                </a:lnTo>
                              </a:path>
                            </a:pathLst>
                          </a:custGeom>
                          <a:solidFill>
                            <a:srgbClr val="7AC1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" name="Group 17"/>
                      <wpg:cNvGrpSpPr>
                        <a:grpSpLocks/>
                      </wpg:cNvGrpSpPr>
                      <wpg:grpSpPr bwMode="auto">
                        <a:xfrm>
                          <a:off x="1052" y="960"/>
                          <a:ext cx="299" cy="298"/>
                          <a:chOff x="1052" y="960"/>
                          <a:chExt cx="299" cy="298"/>
                        </a:xfrm>
                      </wpg:grpSpPr>
                      <wps:wsp>
                        <wps:cNvPr id="27" name="Freeform 18"/>
                        <wps:cNvSpPr>
                          <a:spLocks/>
                        </wps:cNvSpPr>
                        <wps:spPr bwMode="auto">
                          <a:xfrm>
                            <a:off x="1052" y="960"/>
                            <a:ext cx="299" cy="298"/>
                          </a:xfrm>
                          <a:custGeom>
                            <a:avLst/>
                            <a:gdLst>
                              <a:gd name="T0" fmla="+- 0 1187 1052"/>
                              <a:gd name="T1" fmla="*/ T0 w 299"/>
                              <a:gd name="T2" fmla="+- 0 960 960"/>
                              <a:gd name="T3" fmla="*/ 960 h 298"/>
                              <a:gd name="T4" fmla="+- 0 1124 1052"/>
                              <a:gd name="T5" fmla="*/ T4 w 299"/>
                              <a:gd name="T6" fmla="+- 0 981 960"/>
                              <a:gd name="T7" fmla="*/ 981 h 298"/>
                              <a:gd name="T8" fmla="+- 0 1078 1052"/>
                              <a:gd name="T9" fmla="*/ T8 w 299"/>
                              <a:gd name="T10" fmla="+- 0 1026 960"/>
                              <a:gd name="T11" fmla="*/ 1026 h 298"/>
                              <a:gd name="T12" fmla="+- 0 1054 1052"/>
                              <a:gd name="T13" fmla="*/ T12 w 299"/>
                              <a:gd name="T14" fmla="+- 0 1088 960"/>
                              <a:gd name="T15" fmla="*/ 1088 h 298"/>
                              <a:gd name="T16" fmla="+- 0 1052 1052"/>
                              <a:gd name="T17" fmla="*/ T16 w 299"/>
                              <a:gd name="T18" fmla="+- 0 1111 960"/>
                              <a:gd name="T19" fmla="*/ 1111 h 298"/>
                              <a:gd name="T20" fmla="+- 0 1054 1052"/>
                              <a:gd name="T21" fmla="*/ T20 w 299"/>
                              <a:gd name="T22" fmla="+- 0 1133 960"/>
                              <a:gd name="T23" fmla="*/ 1133 h 298"/>
                              <a:gd name="T24" fmla="+- 0 1077 1052"/>
                              <a:gd name="T25" fmla="*/ T24 w 299"/>
                              <a:gd name="T26" fmla="+- 0 1191 960"/>
                              <a:gd name="T27" fmla="*/ 1191 h 298"/>
                              <a:gd name="T28" fmla="+- 0 1124 1052"/>
                              <a:gd name="T29" fmla="*/ T28 w 299"/>
                              <a:gd name="T30" fmla="+- 0 1235 960"/>
                              <a:gd name="T31" fmla="*/ 1235 h 298"/>
                              <a:gd name="T32" fmla="+- 0 1189 1052"/>
                              <a:gd name="T33" fmla="*/ T32 w 299"/>
                              <a:gd name="T34" fmla="+- 0 1257 960"/>
                              <a:gd name="T35" fmla="*/ 1257 h 298"/>
                              <a:gd name="T36" fmla="+- 0 1215 1052"/>
                              <a:gd name="T37" fmla="*/ T36 w 299"/>
                              <a:gd name="T38" fmla="+- 0 1258 960"/>
                              <a:gd name="T39" fmla="*/ 1258 h 298"/>
                              <a:gd name="T40" fmla="+- 0 1237 1052"/>
                              <a:gd name="T41" fmla="*/ T40 w 299"/>
                              <a:gd name="T42" fmla="+- 0 1254 960"/>
                              <a:gd name="T43" fmla="*/ 1254 h 298"/>
                              <a:gd name="T44" fmla="+- 0 1296 1052"/>
                              <a:gd name="T45" fmla="*/ T44 w 299"/>
                              <a:gd name="T46" fmla="+- 0 1225 960"/>
                              <a:gd name="T47" fmla="*/ 1225 h 298"/>
                              <a:gd name="T48" fmla="+- 0 1336 1052"/>
                              <a:gd name="T49" fmla="*/ T48 w 299"/>
                              <a:gd name="T50" fmla="+- 0 1174 960"/>
                              <a:gd name="T51" fmla="*/ 1174 h 298"/>
                              <a:gd name="T52" fmla="+- 0 1351 1052"/>
                              <a:gd name="T53" fmla="*/ T52 w 299"/>
                              <a:gd name="T54" fmla="+- 0 1111 960"/>
                              <a:gd name="T55" fmla="*/ 1111 h 298"/>
                              <a:gd name="T56" fmla="+- 0 1351 1052"/>
                              <a:gd name="T57" fmla="*/ T56 w 299"/>
                              <a:gd name="T58" fmla="+- 0 1106 960"/>
                              <a:gd name="T59" fmla="*/ 1106 h 298"/>
                              <a:gd name="T60" fmla="+- 0 1349 1052"/>
                              <a:gd name="T61" fmla="*/ T60 w 299"/>
                              <a:gd name="T62" fmla="+- 0 1085 960"/>
                              <a:gd name="T63" fmla="*/ 1085 h 298"/>
                              <a:gd name="T64" fmla="+- 0 1325 1052"/>
                              <a:gd name="T65" fmla="*/ T64 w 299"/>
                              <a:gd name="T66" fmla="+- 0 1026 960"/>
                              <a:gd name="T67" fmla="*/ 1026 h 298"/>
                              <a:gd name="T68" fmla="+- 0 1278 1052"/>
                              <a:gd name="T69" fmla="*/ T68 w 299"/>
                              <a:gd name="T70" fmla="+- 0 983 960"/>
                              <a:gd name="T71" fmla="*/ 983 h 298"/>
                              <a:gd name="T72" fmla="+- 0 1212 1052"/>
                              <a:gd name="T73" fmla="*/ T72 w 299"/>
                              <a:gd name="T74" fmla="+- 0 962 960"/>
                              <a:gd name="T75" fmla="*/ 962 h 298"/>
                              <a:gd name="T76" fmla="+- 0 1187 1052"/>
                              <a:gd name="T77" fmla="*/ T76 w 299"/>
                              <a:gd name="T78" fmla="+- 0 960 960"/>
                              <a:gd name="T79" fmla="*/ 960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99" h="298">
                                <a:moveTo>
                                  <a:pt x="135" y="0"/>
                                </a:moveTo>
                                <a:lnTo>
                                  <a:pt x="72" y="21"/>
                                </a:lnTo>
                                <a:lnTo>
                                  <a:pt x="26" y="66"/>
                                </a:lnTo>
                                <a:lnTo>
                                  <a:pt x="2" y="128"/>
                                </a:lnTo>
                                <a:lnTo>
                                  <a:pt x="0" y="151"/>
                                </a:lnTo>
                                <a:lnTo>
                                  <a:pt x="2" y="173"/>
                                </a:lnTo>
                                <a:lnTo>
                                  <a:pt x="25" y="231"/>
                                </a:lnTo>
                                <a:lnTo>
                                  <a:pt x="72" y="275"/>
                                </a:lnTo>
                                <a:lnTo>
                                  <a:pt x="137" y="297"/>
                                </a:lnTo>
                                <a:lnTo>
                                  <a:pt x="163" y="298"/>
                                </a:lnTo>
                                <a:lnTo>
                                  <a:pt x="185" y="294"/>
                                </a:lnTo>
                                <a:lnTo>
                                  <a:pt x="244" y="265"/>
                                </a:lnTo>
                                <a:lnTo>
                                  <a:pt x="284" y="214"/>
                                </a:lnTo>
                                <a:lnTo>
                                  <a:pt x="299" y="151"/>
                                </a:lnTo>
                                <a:lnTo>
                                  <a:pt x="299" y="146"/>
                                </a:lnTo>
                                <a:lnTo>
                                  <a:pt x="297" y="125"/>
                                </a:lnTo>
                                <a:lnTo>
                                  <a:pt x="273" y="66"/>
                                </a:lnTo>
                                <a:lnTo>
                                  <a:pt x="226" y="23"/>
                                </a:lnTo>
                                <a:lnTo>
                                  <a:pt x="160" y="2"/>
                                </a:lnTo>
                                <a:lnTo>
                                  <a:pt x="135" y="0"/>
                                </a:lnTo>
                              </a:path>
                            </a:pathLst>
                          </a:custGeom>
                          <a:solidFill>
                            <a:srgbClr val="0052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253870" id="Group 16" o:spid="_x0000_s1026" style="position:absolute;margin-left:40.9pt;margin-top:35.75pt;width:38.35pt;height:33.55pt;z-index:-2054;mso-position-horizontal-relative:page;mso-position-vertical-relative:page" coordorigin="818,715" coordsize="767,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">
              <v:group id="Group 19" o:spid="_x0000_s1027" style="position:absolute;left:823;top:720;width:757;height:661" coordorigin="823,720" coordsize="757,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<v:shape id="Freeform 21" o:spid="_x0000_s1028" style="position:absolute;left:823;top:720;width:757;height:661;visibility:visible;mso-wrap-style:square;v-text-anchor:top" coordsize="757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jEiMQA&#10;AADbAAAADwAAAGRycy9kb3ducmV2LnhtbESPzWrDMBCE74W8g9hAbo3sUExxogRjSAiFUuoUet1Y&#10;G9vEWhlL/snbV4VCj8PMfMPsDrNpxUi9aywriNcRCOLS6oYrBV+X4/MrCOeRNbaWScGDHBz2i6cd&#10;ptpO/Elj4SsRIOxSVFB736VSurImg25tO+Lg3Wxv0AfZV1L3OAW4aeUmihJpsOGwUGNHeU3lvRiM&#10;grdmulyHokri4vyRT9l3/D6cYqVWyznbgvA0+//wX/usFWxe4PdL+AF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YxIjEAAAA2wAAAA8AAAAAAAAAAAAAAAAAmAIAAGRycy9k&#10;b3ducmV2LnhtbFBLBQYAAAAABAAEAPUAAACJAwAAAAA=&#10;" path="m373,l298,20,247,57,13,453,,506r,18l25,593r42,43l124,659r20,2l150,661r60,-16l258,606,376,404r1,l377,403r338,l534,90,493,42,435,9,395,1,373,e" fillcolor="#7ac143" stroked="f">
                  <v:path arrowok="t" o:connecttype="custom" o:connectlocs="373,720;298,740;247,777;13,1173;0,1226;0,1244;25,1313;67,1356;124,1379;144,1381;150,1381;210,1365;258,1326;376,1124;377,1124;377,1123;715,1123;534,810;493,762;435,729;395,721;373,720" o:connectangles="0,0,0,0,0,0,0,0,0,0,0,0,0,0,0,0,0,0,0,0,0,0"/>
                </v:shape>
                <v:shape id="Freeform 20" o:spid="_x0000_s1029" style="position:absolute;left:823;top:720;width:757;height:661;visibility:visible;mso-wrap-style:square;v-text-anchor:top" coordsize="757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RhE8QA&#10;AADbAAAADwAAAGRycy9kb3ducmV2LnhtbESPzWrDMBCE74W8g9hAbo3sQE1xogRjSAiFUuoUet1Y&#10;G9vEWhlL/snbV4VCj8PMfMPsDrNpxUi9aywriNcRCOLS6oYrBV+X4/MrCOeRNbaWScGDHBz2i6cd&#10;ptpO/Elj4SsRIOxSVFB736VSurImg25tO+Lg3Wxv0AfZV1L3OAW4aeUmihJpsOGwUGNHeU3lvRiM&#10;grdmulyHokri4vyRT9l3/D6cYqVWyznbgvA0+//wX/usFWxe4PdL+AF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UYRPEAAAA2wAAAA8AAAAAAAAAAAAAAAAAmAIAAGRycy9k&#10;b3ducmV2LnhtbFBLBQYAAAAABAAEAPUAAACJAwAAAAA=&#10;" path="m715,403r-336,l380,404,489,593r44,44l591,659r21,2l631,659r58,-20l740,582r17,-64l756,499r-3,-19l747,461r-9,-18l715,403e" fillcolor="#7ac143" stroked="f">
                  <v:path arrowok="t" o:connecttype="custom" o:connectlocs="715,1123;379,1123;380,1124;380,1124;489,1313;533,1357;591,1379;612,1381;631,1379;689,1359;740,1302;757,1238;756,1219;753,1200;747,1181;738,1163;715,1123" o:connectangles="0,0,0,0,0,0,0,0,0,0,0,0,0,0,0,0,0"/>
                </v:shape>
              </v:group>
              <v:group id="Group 17" o:spid="_x0000_s1030" style="position:absolute;left:1052;top:960;width:299;height:298" coordorigin="1052,960" coordsize="299,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<v:shape id="Freeform 18" o:spid="_x0000_s1031" style="position:absolute;left:1052;top:960;width:299;height:298;visibility:visible;mso-wrap-style:square;v-text-anchor:top" coordsize="299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boC8QA&#10;AADbAAAADwAAAGRycy9kb3ducmV2LnhtbESPQWuDQBSE74X8h+UFcqurhtbGZBNCoSC9VQO9PtwX&#10;lbhvxd1Ek1/fLRR6HGbmG2Z3mE0vbjS6zrKCJIpBENdWd9woOFUfz28gnEfW2FsmBXdycNgvnnaY&#10;azvxF91K34gAYZejgtb7IZfS1S0ZdJEdiIN3tqNBH+TYSD3iFOCml2kcv0qDHYeFFgd6b6m+lFej&#10;YJ0kny/nIq3S8nQtm6rbZI9vrdRqOR+3IDzN/j/81y60gjSD3y/hB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W6AvEAAAA2wAAAA8AAAAAAAAAAAAAAAAAmAIAAGRycy9k&#10;b3ducmV2LnhtbFBLBQYAAAAABAAEAPUAAACJAwAAAAA=&#10;" path="m135,l72,21,26,66,2,128,,151r2,22l25,231r47,44l137,297r26,1l185,294r59,-29l284,214r15,-63l299,146r-2,-21l273,66,226,23,160,2,135,e" fillcolor="#005288" stroked="f">
                  <v:path arrowok="t" o:connecttype="custom" o:connectlocs="135,960;72,981;26,1026;2,1088;0,1111;2,1133;25,1191;72,1235;137,1257;163,1258;185,1254;244,1225;284,1174;299,1111;299,1106;297,1085;273,1026;226,983;160,962;135,960" o:connectangles="0,0,0,0,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4427" behindDoc="1" locked="0" layoutInCell="1" allowOverlap="1" wp14:anchorId="1A906AAC" wp14:editId="3158F9DD">
              <wp:simplePos x="0" y="0"/>
              <wp:positionH relativeFrom="page">
                <wp:posOffset>952500</wp:posOffset>
              </wp:positionH>
              <wp:positionV relativeFrom="page">
                <wp:posOffset>926465</wp:posOffset>
              </wp:positionV>
              <wp:extent cx="118110" cy="115570"/>
              <wp:effectExtent l="0" t="2540" r="5715" b="5715"/>
              <wp:wrapNone/>
              <wp:docPr id="19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8110" cy="115570"/>
                        <a:chOff x="1500" y="1459"/>
                        <a:chExt cx="186" cy="182"/>
                      </a:xfrm>
                    </wpg:grpSpPr>
                    <wps:wsp>
                      <wps:cNvPr id="20" name="Freeform 15"/>
                      <wps:cNvSpPr>
                        <a:spLocks/>
                      </wps:cNvSpPr>
                      <wps:spPr bwMode="auto">
                        <a:xfrm>
                          <a:off x="1500" y="1459"/>
                          <a:ext cx="186" cy="182"/>
                        </a:xfrm>
                        <a:custGeom>
                          <a:avLst/>
                          <a:gdLst>
                            <a:gd name="T0" fmla="+- 0 1522 1500"/>
                            <a:gd name="T1" fmla="*/ T0 w 186"/>
                            <a:gd name="T2" fmla="+- 0 1459 1459"/>
                            <a:gd name="T3" fmla="*/ 1459 h 182"/>
                            <a:gd name="T4" fmla="+- 0 1502 1500"/>
                            <a:gd name="T5" fmla="*/ T4 w 186"/>
                            <a:gd name="T6" fmla="+- 0 1474 1459"/>
                            <a:gd name="T7" fmla="*/ 1474 h 182"/>
                            <a:gd name="T8" fmla="+- 0 1500 1500"/>
                            <a:gd name="T9" fmla="*/ T8 w 186"/>
                            <a:gd name="T10" fmla="+- 0 1488 1459"/>
                            <a:gd name="T11" fmla="*/ 1488 h 182"/>
                            <a:gd name="T12" fmla="+- 0 1571 1500"/>
                            <a:gd name="T13" fmla="*/ T12 w 186"/>
                            <a:gd name="T14" fmla="+- 0 1587 1459"/>
                            <a:gd name="T15" fmla="*/ 1587 h 182"/>
                            <a:gd name="T16" fmla="+- 0 1571 1500"/>
                            <a:gd name="T17" fmla="*/ T16 w 186"/>
                            <a:gd name="T18" fmla="+- 0 1632 1459"/>
                            <a:gd name="T19" fmla="*/ 1632 h 182"/>
                            <a:gd name="T20" fmla="+- 0 1581 1500"/>
                            <a:gd name="T21" fmla="*/ T20 w 186"/>
                            <a:gd name="T22" fmla="+- 0 1642 1459"/>
                            <a:gd name="T23" fmla="*/ 1642 h 182"/>
                            <a:gd name="T24" fmla="+- 0 1605 1500"/>
                            <a:gd name="T25" fmla="*/ T24 w 186"/>
                            <a:gd name="T26" fmla="+- 0 1642 1459"/>
                            <a:gd name="T27" fmla="*/ 1642 h 182"/>
                            <a:gd name="T28" fmla="+- 0 1615 1500"/>
                            <a:gd name="T29" fmla="*/ T28 w 186"/>
                            <a:gd name="T30" fmla="+- 0 1632 1459"/>
                            <a:gd name="T31" fmla="*/ 1632 h 182"/>
                            <a:gd name="T32" fmla="+- 0 1615 1500"/>
                            <a:gd name="T33" fmla="*/ T32 w 186"/>
                            <a:gd name="T34" fmla="+- 0 1587 1459"/>
                            <a:gd name="T35" fmla="*/ 1587 h 182"/>
                            <a:gd name="T36" fmla="+- 0 1648 1500"/>
                            <a:gd name="T37" fmla="*/ T36 w 186"/>
                            <a:gd name="T38" fmla="+- 0 1541 1459"/>
                            <a:gd name="T39" fmla="*/ 1541 h 182"/>
                            <a:gd name="T40" fmla="+- 0 1593 1500"/>
                            <a:gd name="T41" fmla="*/ T40 w 186"/>
                            <a:gd name="T42" fmla="+- 0 1541 1459"/>
                            <a:gd name="T43" fmla="*/ 1541 h 182"/>
                            <a:gd name="T44" fmla="+- 0 1536 1500"/>
                            <a:gd name="T45" fmla="*/ T44 w 186"/>
                            <a:gd name="T46" fmla="+- 0 1462 1459"/>
                            <a:gd name="T47" fmla="*/ 1462 h 182"/>
                            <a:gd name="T48" fmla="+- 0 1522 1500"/>
                            <a:gd name="T49" fmla="*/ T48 w 186"/>
                            <a:gd name="T50" fmla="+- 0 1459 1459"/>
                            <a:gd name="T51" fmla="*/ 1459 h 1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86" h="182">
                              <a:moveTo>
                                <a:pt x="22" y="0"/>
                              </a:moveTo>
                              <a:lnTo>
                                <a:pt x="2" y="15"/>
                              </a:lnTo>
                              <a:lnTo>
                                <a:pt x="0" y="29"/>
                              </a:lnTo>
                              <a:lnTo>
                                <a:pt x="71" y="128"/>
                              </a:lnTo>
                              <a:lnTo>
                                <a:pt x="71" y="173"/>
                              </a:lnTo>
                              <a:lnTo>
                                <a:pt x="81" y="183"/>
                              </a:lnTo>
                              <a:lnTo>
                                <a:pt x="105" y="183"/>
                              </a:lnTo>
                              <a:lnTo>
                                <a:pt x="115" y="173"/>
                              </a:lnTo>
                              <a:lnTo>
                                <a:pt x="115" y="128"/>
                              </a:lnTo>
                              <a:lnTo>
                                <a:pt x="148" y="82"/>
                              </a:lnTo>
                              <a:lnTo>
                                <a:pt x="93" y="82"/>
                              </a:lnTo>
                              <a:lnTo>
                                <a:pt x="36" y="3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solidFill>
                          <a:srgbClr val="0052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14"/>
                      <wps:cNvSpPr>
                        <a:spLocks/>
                      </wps:cNvSpPr>
                      <wps:spPr bwMode="auto">
                        <a:xfrm>
                          <a:off x="1500" y="1459"/>
                          <a:ext cx="186" cy="182"/>
                        </a:xfrm>
                        <a:custGeom>
                          <a:avLst/>
                          <a:gdLst>
                            <a:gd name="T0" fmla="+- 0 1663 1500"/>
                            <a:gd name="T1" fmla="*/ T0 w 186"/>
                            <a:gd name="T2" fmla="+- 0 1459 1459"/>
                            <a:gd name="T3" fmla="*/ 1459 h 182"/>
                            <a:gd name="T4" fmla="+- 0 1650 1500"/>
                            <a:gd name="T5" fmla="*/ T4 w 186"/>
                            <a:gd name="T6" fmla="+- 0 1462 1459"/>
                            <a:gd name="T7" fmla="*/ 1462 h 182"/>
                            <a:gd name="T8" fmla="+- 0 1593 1500"/>
                            <a:gd name="T9" fmla="*/ T8 w 186"/>
                            <a:gd name="T10" fmla="+- 0 1541 1459"/>
                            <a:gd name="T11" fmla="*/ 1541 h 182"/>
                            <a:gd name="T12" fmla="+- 0 1648 1500"/>
                            <a:gd name="T13" fmla="*/ T12 w 186"/>
                            <a:gd name="T14" fmla="+- 0 1541 1459"/>
                            <a:gd name="T15" fmla="*/ 1541 h 182"/>
                            <a:gd name="T16" fmla="+- 0 1686 1500"/>
                            <a:gd name="T17" fmla="*/ T16 w 186"/>
                            <a:gd name="T18" fmla="+- 0 1488 1459"/>
                            <a:gd name="T19" fmla="*/ 1488 h 182"/>
                            <a:gd name="T20" fmla="+- 0 1683 1500"/>
                            <a:gd name="T21" fmla="*/ T20 w 186"/>
                            <a:gd name="T22" fmla="+- 0 1474 1459"/>
                            <a:gd name="T23" fmla="*/ 1474 h 182"/>
                            <a:gd name="T24" fmla="+- 0 1663 1500"/>
                            <a:gd name="T25" fmla="*/ T24 w 186"/>
                            <a:gd name="T26" fmla="+- 0 1459 1459"/>
                            <a:gd name="T27" fmla="*/ 1459 h 1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86" h="182">
                              <a:moveTo>
                                <a:pt x="163" y="0"/>
                              </a:moveTo>
                              <a:lnTo>
                                <a:pt x="150" y="3"/>
                              </a:lnTo>
                              <a:lnTo>
                                <a:pt x="93" y="82"/>
                              </a:lnTo>
                              <a:lnTo>
                                <a:pt x="148" y="82"/>
                              </a:lnTo>
                              <a:lnTo>
                                <a:pt x="186" y="29"/>
                              </a:lnTo>
                              <a:lnTo>
                                <a:pt x="183" y="15"/>
                              </a:lnTo>
                              <a:lnTo>
                                <a:pt x="163" y="0"/>
                              </a:lnTo>
                            </a:path>
                          </a:pathLst>
                        </a:custGeom>
                        <a:solidFill>
                          <a:srgbClr val="0052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371DE7" id="Group 13" o:spid="_x0000_s1026" style="position:absolute;margin-left:75pt;margin-top:72.95pt;width:9.3pt;height:9.1pt;z-index:-2053;mso-position-horizontal-relative:page;mso-position-vertical-relative:page" coordorigin="1500,1459" coordsize="186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">
              <v:shape id="Freeform 15" o:spid="_x0000_s1027" style="position:absolute;left:1500;top:1459;width:186;height:182;visibility:visible;mso-wrap-style:square;v-text-anchor:top" coordsize="186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PCEMEA&#10;AADbAAAADwAAAGRycy9kb3ducmV2LnhtbERPz2vCMBS+D/wfwhO8zVSRodUoOhA8eHBV0OOzebbF&#10;5iVrYq3765fDYMeP7/di1ZlatNT4yrKC0TABQZxbXXGh4HTcvk9B+ICssbZMCl7kYbXsvS0w1fbJ&#10;X9RmoRAxhH2KCsoQXCqlz0sy6IfWEUfuZhuDIcKmkLrBZww3tRwnyYc0WHFsKNHRZ0n5PXsYBT/X&#10;b9pP8dx6ukxuu8PGZbOJU2rQ79ZzEIG68C/+c++0gnFcH7/EHy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zwhDBAAAA2wAAAA8AAAAAAAAAAAAAAAAAmAIAAGRycy9kb3du&#10;cmV2LnhtbFBLBQYAAAAABAAEAPUAAACGAwAAAAA=&#10;" path="m22,l2,15,,29r71,99l71,173r10,10l105,183r10,-10l115,128,148,82r-55,l36,3,22,e" fillcolor="#005288" stroked="f">
                <v:path arrowok="t" o:connecttype="custom" o:connectlocs="22,1459;2,1474;0,1488;71,1587;71,1632;81,1642;105,1642;115,1632;115,1587;148,1541;93,1541;36,1462;22,1459" o:connectangles="0,0,0,0,0,0,0,0,0,0,0,0,0"/>
              </v:shape>
              <v:shape id="Freeform 14" o:spid="_x0000_s1028" style="position:absolute;left:1500;top:1459;width:186;height:182;visibility:visible;mso-wrap-style:square;v-text-anchor:top" coordsize="186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9ni8UA&#10;AADbAAAADwAAAGRycy9kb3ducmV2LnhtbESPT2sCMRTE7wW/Q3iCN80qIro1K7VQ8NCDXYX2+Lp5&#10;+4duXuImrtt++qYg9DjMzG+Y7W4wreip841lBfNZAoK4sLrhSsH59DJdg/ABWWNrmRR8k4ddNnrY&#10;Yqrtjd+oz0MlIoR9igrqEFwqpS9qMuhn1hFHr7SdwRBlV0nd4S3CTSsXSbKSBhuOCzU6eq6p+Mqv&#10;RsHP54Ve1/jee/pYlofj3uWbpVNqMh6eHkEEGsJ/+N4+aAWLOfx9iT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2eLxQAAANsAAAAPAAAAAAAAAAAAAAAAAJgCAABkcnMv&#10;ZG93bnJldi54bWxQSwUGAAAAAAQABAD1AAAAigMAAAAA&#10;" path="m163,l150,3,93,82r55,l186,29,183,15,163,e" fillcolor="#005288" stroked="f">
                <v:path arrowok="t" o:connecttype="custom" o:connectlocs="163,1459;150,1462;93,1541;148,1541;186,1488;183,1474;163,1459" o:connectangles="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4428" behindDoc="1" locked="0" layoutInCell="1" allowOverlap="1" wp14:anchorId="3D7661A9" wp14:editId="018D6A16">
              <wp:simplePos x="0" y="0"/>
              <wp:positionH relativeFrom="page">
                <wp:posOffset>766445</wp:posOffset>
              </wp:positionH>
              <wp:positionV relativeFrom="page">
                <wp:posOffset>928370</wp:posOffset>
              </wp:positionV>
              <wp:extent cx="131445" cy="116205"/>
              <wp:effectExtent l="4445" t="4445" r="6985" b="3175"/>
              <wp:wrapNone/>
              <wp:docPr id="12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1445" cy="116205"/>
                        <a:chOff x="1207" y="1462"/>
                        <a:chExt cx="207" cy="183"/>
                      </a:xfrm>
                    </wpg:grpSpPr>
                    <wps:wsp>
                      <wps:cNvPr id="15" name="Freeform 12"/>
                      <wps:cNvSpPr>
                        <a:spLocks/>
                      </wps:cNvSpPr>
                      <wps:spPr bwMode="auto">
                        <a:xfrm>
                          <a:off x="1207" y="1462"/>
                          <a:ext cx="207" cy="183"/>
                        </a:xfrm>
                        <a:custGeom>
                          <a:avLst/>
                          <a:gdLst>
                            <a:gd name="T0" fmla="+- 0 1407 1207"/>
                            <a:gd name="T1" fmla="*/ T0 w 207"/>
                            <a:gd name="T2" fmla="+- 0 1608 1462"/>
                            <a:gd name="T3" fmla="*/ 1608 h 183"/>
                            <a:gd name="T4" fmla="+- 0 1355 1207"/>
                            <a:gd name="T5" fmla="*/ T4 w 207"/>
                            <a:gd name="T6" fmla="+- 0 1608 1462"/>
                            <a:gd name="T7" fmla="*/ 1608 h 183"/>
                            <a:gd name="T8" fmla="+- 0 1375 1207"/>
                            <a:gd name="T9" fmla="*/ T8 w 207"/>
                            <a:gd name="T10" fmla="+- 0 1641 1462"/>
                            <a:gd name="T11" fmla="*/ 1641 h 183"/>
                            <a:gd name="T12" fmla="+- 0 1388 1207"/>
                            <a:gd name="T13" fmla="*/ T12 w 207"/>
                            <a:gd name="T14" fmla="+- 0 1645 1462"/>
                            <a:gd name="T15" fmla="*/ 1645 h 183"/>
                            <a:gd name="T16" fmla="+- 0 1410 1207"/>
                            <a:gd name="T17" fmla="*/ T16 w 207"/>
                            <a:gd name="T18" fmla="+- 0 1633 1462"/>
                            <a:gd name="T19" fmla="*/ 1633 h 183"/>
                            <a:gd name="T20" fmla="+- 0 1413 1207"/>
                            <a:gd name="T21" fmla="*/ T20 w 207"/>
                            <a:gd name="T22" fmla="+- 0 1619 1462"/>
                            <a:gd name="T23" fmla="*/ 1619 h 183"/>
                            <a:gd name="T24" fmla="+- 0 1407 1207"/>
                            <a:gd name="T25" fmla="*/ T24 w 207"/>
                            <a:gd name="T26" fmla="+- 0 1608 1462"/>
                            <a:gd name="T27" fmla="*/ 1608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7" h="183">
                              <a:moveTo>
                                <a:pt x="200" y="146"/>
                              </a:moveTo>
                              <a:lnTo>
                                <a:pt x="148" y="146"/>
                              </a:lnTo>
                              <a:lnTo>
                                <a:pt x="168" y="179"/>
                              </a:lnTo>
                              <a:lnTo>
                                <a:pt x="181" y="183"/>
                              </a:lnTo>
                              <a:lnTo>
                                <a:pt x="203" y="171"/>
                              </a:lnTo>
                              <a:lnTo>
                                <a:pt x="206" y="157"/>
                              </a:lnTo>
                              <a:lnTo>
                                <a:pt x="200" y="146"/>
                              </a:lnTo>
                            </a:path>
                          </a:pathLst>
                        </a:custGeom>
                        <a:solidFill>
                          <a:srgbClr val="0052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11"/>
                      <wps:cNvSpPr>
                        <a:spLocks/>
                      </wps:cNvSpPr>
                      <wps:spPr bwMode="auto">
                        <a:xfrm>
                          <a:off x="1207" y="1462"/>
                          <a:ext cx="207" cy="183"/>
                        </a:xfrm>
                        <a:custGeom>
                          <a:avLst/>
                          <a:gdLst>
                            <a:gd name="T0" fmla="+- 0 1318 1207"/>
                            <a:gd name="T1" fmla="*/ T0 w 207"/>
                            <a:gd name="T2" fmla="+- 0 1462 1462"/>
                            <a:gd name="T3" fmla="*/ 1462 h 183"/>
                            <a:gd name="T4" fmla="+- 0 1302 1207"/>
                            <a:gd name="T5" fmla="*/ T4 w 207"/>
                            <a:gd name="T6" fmla="+- 0 1462 1462"/>
                            <a:gd name="T7" fmla="*/ 1462 h 183"/>
                            <a:gd name="T8" fmla="+- 0 1295 1207"/>
                            <a:gd name="T9" fmla="*/ T8 w 207"/>
                            <a:gd name="T10" fmla="+- 0 1467 1462"/>
                            <a:gd name="T11" fmla="*/ 1467 h 183"/>
                            <a:gd name="T12" fmla="+- 0 1207 1207"/>
                            <a:gd name="T13" fmla="*/ T12 w 207"/>
                            <a:gd name="T14" fmla="+- 0 1619 1462"/>
                            <a:gd name="T15" fmla="*/ 1619 h 183"/>
                            <a:gd name="T16" fmla="+- 0 1210 1207"/>
                            <a:gd name="T17" fmla="*/ T16 w 207"/>
                            <a:gd name="T18" fmla="+- 0 1633 1462"/>
                            <a:gd name="T19" fmla="*/ 1633 h 183"/>
                            <a:gd name="T20" fmla="+- 0 1224 1207"/>
                            <a:gd name="T21" fmla="*/ T20 w 207"/>
                            <a:gd name="T22" fmla="+- 0 1641 1462"/>
                            <a:gd name="T23" fmla="*/ 1641 h 183"/>
                            <a:gd name="T24" fmla="+- 0 1228 1207"/>
                            <a:gd name="T25" fmla="*/ T24 w 207"/>
                            <a:gd name="T26" fmla="+- 0 1642 1462"/>
                            <a:gd name="T27" fmla="*/ 1642 h 183"/>
                            <a:gd name="T28" fmla="+- 0 1240 1207"/>
                            <a:gd name="T29" fmla="*/ T28 w 207"/>
                            <a:gd name="T30" fmla="+- 0 1642 1462"/>
                            <a:gd name="T31" fmla="*/ 1642 h 183"/>
                            <a:gd name="T32" fmla="+- 0 1247 1207"/>
                            <a:gd name="T33" fmla="*/ T32 w 207"/>
                            <a:gd name="T34" fmla="+- 0 1638 1462"/>
                            <a:gd name="T35" fmla="*/ 1638 h 183"/>
                            <a:gd name="T36" fmla="+- 0 1264 1207"/>
                            <a:gd name="T37" fmla="*/ T36 w 207"/>
                            <a:gd name="T38" fmla="+- 0 1608 1462"/>
                            <a:gd name="T39" fmla="*/ 1608 h 183"/>
                            <a:gd name="T40" fmla="+- 0 1407 1207"/>
                            <a:gd name="T41" fmla="*/ T40 w 207"/>
                            <a:gd name="T42" fmla="+- 0 1608 1462"/>
                            <a:gd name="T43" fmla="*/ 1608 h 183"/>
                            <a:gd name="T44" fmla="+- 0 1384 1207"/>
                            <a:gd name="T45" fmla="*/ T44 w 207"/>
                            <a:gd name="T46" fmla="+- 0 1569 1462"/>
                            <a:gd name="T47" fmla="*/ 1569 h 183"/>
                            <a:gd name="T48" fmla="+- 0 1287 1207"/>
                            <a:gd name="T49" fmla="*/ T48 w 207"/>
                            <a:gd name="T50" fmla="+- 0 1569 1462"/>
                            <a:gd name="T51" fmla="*/ 1569 h 183"/>
                            <a:gd name="T52" fmla="+- 0 1310 1207"/>
                            <a:gd name="T53" fmla="*/ T52 w 207"/>
                            <a:gd name="T54" fmla="+- 0 1529 1462"/>
                            <a:gd name="T55" fmla="*/ 1529 h 183"/>
                            <a:gd name="T56" fmla="+- 0 1361 1207"/>
                            <a:gd name="T57" fmla="*/ T56 w 207"/>
                            <a:gd name="T58" fmla="+- 0 1529 1462"/>
                            <a:gd name="T59" fmla="*/ 1529 h 183"/>
                            <a:gd name="T60" fmla="+- 0 1325 1207"/>
                            <a:gd name="T61" fmla="*/ T60 w 207"/>
                            <a:gd name="T62" fmla="+- 0 1467 1462"/>
                            <a:gd name="T63" fmla="*/ 1467 h 183"/>
                            <a:gd name="T64" fmla="+- 0 1318 1207"/>
                            <a:gd name="T65" fmla="*/ T64 w 207"/>
                            <a:gd name="T66" fmla="+- 0 1462 1462"/>
                            <a:gd name="T67" fmla="*/ 1462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07" h="183">
                              <a:moveTo>
                                <a:pt x="111" y="0"/>
                              </a:moveTo>
                              <a:lnTo>
                                <a:pt x="95" y="0"/>
                              </a:lnTo>
                              <a:lnTo>
                                <a:pt x="88" y="5"/>
                              </a:lnTo>
                              <a:lnTo>
                                <a:pt x="0" y="157"/>
                              </a:lnTo>
                              <a:lnTo>
                                <a:pt x="3" y="171"/>
                              </a:lnTo>
                              <a:lnTo>
                                <a:pt x="17" y="179"/>
                              </a:lnTo>
                              <a:lnTo>
                                <a:pt x="21" y="180"/>
                              </a:lnTo>
                              <a:lnTo>
                                <a:pt x="33" y="180"/>
                              </a:lnTo>
                              <a:lnTo>
                                <a:pt x="40" y="176"/>
                              </a:lnTo>
                              <a:lnTo>
                                <a:pt x="57" y="146"/>
                              </a:lnTo>
                              <a:lnTo>
                                <a:pt x="200" y="146"/>
                              </a:lnTo>
                              <a:lnTo>
                                <a:pt x="177" y="107"/>
                              </a:lnTo>
                              <a:lnTo>
                                <a:pt x="80" y="107"/>
                              </a:lnTo>
                              <a:lnTo>
                                <a:pt x="103" y="67"/>
                              </a:lnTo>
                              <a:lnTo>
                                <a:pt x="154" y="67"/>
                              </a:lnTo>
                              <a:lnTo>
                                <a:pt x="118" y="5"/>
                              </a:lnTo>
                              <a:lnTo>
                                <a:pt x="111" y="0"/>
                              </a:lnTo>
                            </a:path>
                          </a:pathLst>
                        </a:custGeom>
                        <a:solidFill>
                          <a:srgbClr val="0052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10"/>
                      <wps:cNvSpPr>
                        <a:spLocks/>
                      </wps:cNvSpPr>
                      <wps:spPr bwMode="auto">
                        <a:xfrm>
                          <a:off x="1207" y="1462"/>
                          <a:ext cx="207" cy="183"/>
                        </a:xfrm>
                        <a:custGeom>
                          <a:avLst/>
                          <a:gdLst>
                            <a:gd name="T0" fmla="+- 0 1361 1207"/>
                            <a:gd name="T1" fmla="*/ T0 w 207"/>
                            <a:gd name="T2" fmla="+- 0 1529 1462"/>
                            <a:gd name="T3" fmla="*/ 1529 h 183"/>
                            <a:gd name="T4" fmla="+- 0 1310 1207"/>
                            <a:gd name="T5" fmla="*/ T4 w 207"/>
                            <a:gd name="T6" fmla="+- 0 1529 1462"/>
                            <a:gd name="T7" fmla="*/ 1529 h 183"/>
                            <a:gd name="T8" fmla="+- 0 1333 1207"/>
                            <a:gd name="T9" fmla="*/ T8 w 207"/>
                            <a:gd name="T10" fmla="+- 0 1569 1462"/>
                            <a:gd name="T11" fmla="*/ 1569 h 183"/>
                            <a:gd name="T12" fmla="+- 0 1384 1207"/>
                            <a:gd name="T13" fmla="*/ T12 w 207"/>
                            <a:gd name="T14" fmla="+- 0 1569 1462"/>
                            <a:gd name="T15" fmla="*/ 1569 h 183"/>
                            <a:gd name="T16" fmla="+- 0 1361 1207"/>
                            <a:gd name="T17" fmla="*/ T16 w 207"/>
                            <a:gd name="T18" fmla="+- 0 1529 1462"/>
                            <a:gd name="T19" fmla="*/ 1529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7" h="183">
                              <a:moveTo>
                                <a:pt x="154" y="67"/>
                              </a:moveTo>
                              <a:lnTo>
                                <a:pt x="103" y="67"/>
                              </a:lnTo>
                              <a:lnTo>
                                <a:pt x="126" y="107"/>
                              </a:lnTo>
                              <a:lnTo>
                                <a:pt x="177" y="107"/>
                              </a:lnTo>
                              <a:lnTo>
                                <a:pt x="154" y="67"/>
                              </a:lnTo>
                            </a:path>
                          </a:pathLst>
                        </a:custGeom>
                        <a:solidFill>
                          <a:srgbClr val="0052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29D613" id="Group 9" o:spid="_x0000_s1026" style="position:absolute;margin-left:60.35pt;margin-top:73.1pt;width:10.35pt;height:9.15pt;z-index:-2052;mso-position-horizontal-relative:page;mso-position-vertical-relative:page" coordorigin="1207,1462" coordsize="207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">
              <v:shape id="Freeform 12" o:spid="_x0000_s1027" style="position:absolute;left:1207;top:1462;width:207;height:183;visibility:visible;mso-wrap-style:square;v-text-anchor:top" coordsize="207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moRcAA&#10;AADbAAAADwAAAGRycy9kb3ducmV2LnhtbERPS4vCMBC+C/sfwizsTdMVFKlGERdB0cv6xNuQjG2x&#10;mZQm2u6/3wiCt/n4njOZtbYUD6p94VjBdy8BQaydKThTcNgvuyMQPiAbLB2Tgj/yMJt+dCaYGtfw&#10;Lz12IRMxhH2KCvIQqlRKr3Oy6HuuIo7c1dUWQ4R1Jk2NTQy3pewnyVBaLDg25FjRIid9292tAn09&#10;LTY6qbZusF79hPOmsZdjo9TXZzsfgwjUhrf45V6ZOH8Az1/iAXL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hmoRcAAAADbAAAADwAAAAAAAAAAAAAAAACYAgAAZHJzL2Rvd25y&#10;ZXYueG1sUEsFBgAAAAAEAAQA9QAAAIUDAAAAAA==&#10;" path="m200,146r-52,l168,179r13,4l203,171r3,-14l200,146e" fillcolor="#005288" stroked="f">
                <v:path arrowok="t" o:connecttype="custom" o:connectlocs="200,1608;148,1608;168,1641;181,1645;203,1633;206,1619;200,1608" o:connectangles="0,0,0,0,0,0,0"/>
              </v:shape>
              <v:shape id="Freeform 11" o:spid="_x0000_s1028" style="position:absolute;left:1207;top:1462;width:207;height:183;visibility:visible;mso-wrap-style:square;v-text-anchor:top" coordsize="207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eTqcIA&#10;AADbAAAADwAAAGRycy9kb3ducmV2LnhtbERPS4vCMBC+L/gfwgje1lTBVbpGEUVQ9LI+dtnbkIxt&#10;sZmUJtruvzcLgrf5+J4znbe2FHeqfeFYwaCfgCDWzhScKTgd1+8TED4gGywdk4I/8jCfdd6mmBrX&#10;8BfdDyETMYR9igryEKpUSq9zsuj7riKO3MXVFkOEdSZNjU0Mt6UcJsmHtFhwbMixomVO+nq4WQX6&#10;8r3c6aTau9F2swo/u8b+nhulet128QkiUBte4qd7Y+L8Mfz/Eg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h5OpwgAAANsAAAAPAAAAAAAAAAAAAAAAAJgCAABkcnMvZG93&#10;bnJldi54bWxQSwUGAAAAAAQABAD1AAAAhwMAAAAA&#10;" path="m111,l95,,88,5,,157r3,14l17,179r4,1l33,180r7,-4l57,146r143,l177,107r-97,l103,67r51,l118,5,111,e" fillcolor="#005288" stroked="f">
                <v:path arrowok="t" o:connecttype="custom" o:connectlocs="111,1462;95,1462;88,1467;0,1619;3,1633;17,1641;21,1642;33,1642;40,1638;57,1608;200,1608;177,1569;80,1569;103,1529;154,1529;118,1467;111,1462" o:connectangles="0,0,0,0,0,0,0,0,0,0,0,0,0,0,0,0,0"/>
              </v:shape>
              <v:shape id="Freeform 10" o:spid="_x0000_s1029" style="position:absolute;left:1207;top:1462;width:207;height:183;visibility:visible;mso-wrap-style:square;v-text-anchor:top" coordsize="207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gH28QA&#10;AADbAAAADwAAAGRycy9kb3ducmV2LnhtbESPT2vCQBDF7wW/wzKCt7qxYCnRVUQpWOyl/sXbsDsm&#10;wexsyG5N+u07h0JvM7w37/1mvux9rR7Uxiqwgck4A0Vsg6u4MHA8vD+/gYoJ2WEdmAz8UITlYvA0&#10;x9yFjr/osU+FkhCOORooU2pyraMtyWMch4ZYtFtoPSZZ20K7FjsJ97V+ybJX7bFiaSixoXVJ9r7/&#10;9gbs7bze2az5DNOP7SZddp2/njpjRsN+NQOVqE//5r/rrRN8gZVfZAC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YB9vEAAAA2wAAAA8AAAAAAAAAAAAAAAAAmAIAAGRycy9k&#10;b3ducmV2LnhtbFBLBQYAAAAABAAEAPUAAACJAwAAAAA=&#10;" path="m154,67r-51,l126,107r51,l154,67e" fillcolor="#005288" stroked="f">
                <v:path arrowok="t" o:connecttype="custom" o:connectlocs="154,1529;103,1529;126,1569;177,1569;154,1529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4429" behindDoc="1" locked="0" layoutInCell="1" allowOverlap="1" wp14:anchorId="292B91BB" wp14:editId="07826E35">
              <wp:simplePos x="0" y="0"/>
              <wp:positionH relativeFrom="page">
                <wp:posOffset>457200</wp:posOffset>
              </wp:positionH>
              <wp:positionV relativeFrom="page">
                <wp:posOffset>928370</wp:posOffset>
              </wp:positionV>
              <wp:extent cx="93980" cy="113665"/>
              <wp:effectExtent l="0" t="4445" r="1270" b="5715"/>
              <wp:wrapNone/>
              <wp:docPr id="9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3980" cy="113665"/>
                        <a:chOff x="720" y="1462"/>
                        <a:chExt cx="148" cy="179"/>
                      </a:xfrm>
                    </wpg:grpSpPr>
                    <wps:wsp>
                      <wps:cNvPr id="10" name="Freeform 8"/>
                      <wps:cNvSpPr>
                        <a:spLocks/>
                      </wps:cNvSpPr>
                      <wps:spPr bwMode="auto">
                        <a:xfrm>
                          <a:off x="720" y="1462"/>
                          <a:ext cx="148" cy="179"/>
                        </a:xfrm>
                        <a:custGeom>
                          <a:avLst/>
                          <a:gdLst>
                            <a:gd name="T0" fmla="+- 0 800 720"/>
                            <a:gd name="T1" fmla="*/ T0 w 148"/>
                            <a:gd name="T2" fmla="+- 0 1462 1462"/>
                            <a:gd name="T3" fmla="*/ 1462 h 179"/>
                            <a:gd name="T4" fmla="+- 0 736 720"/>
                            <a:gd name="T5" fmla="*/ T4 w 148"/>
                            <a:gd name="T6" fmla="+- 0 1462 1462"/>
                            <a:gd name="T7" fmla="*/ 1462 h 179"/>
                            <a:gd name="T8" fmla="+- 0 731 720"/>
                            <a:gd name="T9" fmla="*/ T8 w 148"/>
                            <a:gd name="T10" fmla="+- 0 1465 1462"/>
                            <a:gd name="T11" fmla="*/ 1465 h 179"/>
                            <a:gd name="T12" fmla="+- 0 722 720"/>
                            <a:gd name="T13" fmla="*/ T12 w 148"/>
                            <a:gd name="T14" fmla="+- 0 1473 1462"/>
                            <a:gd name="T15" fmla="*/ 1473 h 179"/>
                            <a:gd name="T16" fmla="+- 0 720 720"/>
                            <a:gd name="T17" fmla="*/ T16 w 148"/>
                            <a:gd name="T18" fmla="+- 0 1479 1462"/>
                            <a:gd name="T19" fmla="*/ 1479 h 179"/>
                            <a:gd name="T20" fmla="+- 0 720 720"/>
                            <a:gd name="T21" fmla="*/ T20 w 148"/>
                            <a:gd name="T22" fmla="+- 0 1632 1462"/>
                            <a:gd name="T23" fmla="*/ 1632 h 179"/>
                            <a:gd name="T24" fmla="+- 0 730 720"/>
                            <a:gd name="T25" fmla="*/ T24 w 148"/>
                            <a:gd name="T26" fmla="+- 0 1642 1462"/>
                            <a:gd name="T27" fmla="*/ 1642 h 179"/>
                            <a:gd name="T28" fmla="+- 0 755 720"/>
                            <a:gd name="T29" fmla="*/ T28 w 148"/>
                            <a:gd name="T30" fmla="+- 0 1642 1462"/>
                            <a:gd name="T31" fmla="*/ 1642 h 179"/>
                            <a:gd name="T32" fmla="+- 0 764 720"/>
                            <a:gd name="T33" fmla="*/ T32 w 148"/>
                            <a:gd name="T34" fmla="+- 0 1632 1462"/>
                            <a:gd name="T35" fmla="*/ 1632 h 179"/>
                            <a:gd name="T36" fmla="+- 0 764 720"/>
                            <a:gd name="T37" fmla="*/ T36 w 148"/>
                            <a:gd name="T38" fmla="+- 0 1599 1462"/>
                            <a:gd name="T39" fmla="*/ 1599 h 179"/>
                            <a:gd name="T40" fmla="+- 0 805 720"/>
                            <a:gd name="T41" fmla="*/ T40 w 148"/>
                            <a:gd name="T42" fmla="+- 0 1599 1462"/>
                            <a:gd name="T43" fmla="*/ 1599 h 179"/>
                            <a:gd name="T44" fmla="+- 0 821 720"/>
                            <a:gd name="T45" fmla="*/ T44 w 148"/>
                            <a:gd name="T46" fmla="+- 0 1595 1462"/>
                            <a:gd name="T47" fmla="*/ 1595 h 179"/>
                            <a:gd name="T48" fmla="+- 0 839 720"/>
                            <a:gd name="T49" fmla="*/ T48 w 148"/>
                            <a:gd name="T50" fmla="+- 0 1585 1462"/>
                            <a:gd name="T51" fmla="*/ 1585 h 179"/>
                            <a:gd name="T52" fmla="+- 0 857 720"/>
                            <a:gd name="T53" fmla="*/ T52 w 148"/>
                            <a:gd name="T54" fmla="+- 0 1568 1462"/>
                            <a:gd name="T55" fmla="*/ 1568 h 179"/>
                            <a:gd name="T56" fmla="+- 0 863 720"/>
                            <a:gd name="T57" fmla="*/ T56 w 148"/>
                            <a:gd name="T58" fmla="+- 0 1555 1462"/>
                            <a:gd name="T59" fmla="*/ 1555 h 179"/>
                            <a:gd name="T60" fmla="+- 0 764 720"/>
                            <a:gd name="T61" fmla="*/ T60 w 148"/>
                            <a:gd name="T62" fmla="+- 0 1555 1462"/>
                            <a:gd name="T63" fmla="*/ 1555 h 179"/>
                            <a:gd name="T64" fmla="+- 0 764 720"/>
                            <a:gd name="T65" fmla="*/ T64 w 148"/>
                            <a:gd name="T66" fmla="+- 0 1507 1462"/>
                            <a:gd name="T67" fmla="*/ 1507 h 179"/>
                            <a:gd name="T68" fmla="+- 0 863 720"/>
                            <a:gd name="T69" fmla="*/ T68 w 148"/>
                            <a:gd name="T70" fmla="+- 0 1507 1462"/>
                            <a:gd name="T71" fmla="*/ 1507 h 179"/>
                            <a:gd name="T72" fmla="+- 0 855 720"/>
                            <a:gd name="T73" fmla="*/ T72 w 148"/>
                            <a:gd name="T74" fmla="+- 0 1493 1462"/>
                            <a:gd name="T75" fmla="*/ 1493 h 179"/>
                            <a:gd name="T76" fmla="+- 0 839 720"/>
                            <a:gd name="T77" fmla="*/ T76 w 148"/>
                            <a:gd name="T78" fmla="+- 0 1474 1462"/>
                            <a:gd name="T79" fmla="*/ 1474 h 179"/>
                            <a:gd name="T80" fmla="+- 0 820 720"/>
                            <a:gd name="T81" fmla="*/ T80 w 148"/>
                            <a:gd name="T82" fmla="+- 0 1466 1462"/>
                            <a:gd name="T83" fmla="*/ 1466 h 179"/>
                            <a:gd name="T84" fmla="+- 0 800 720"/>
                            <a:gd name="T85" fmla="*/ T84 w 148"/>
                            <a:gd name="T86" fmla="+- 0 1462 1462"/>
                            <a:gd name="T87" fmla="*/ 1462 h 1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48" h="179">
                              <a:moveTo>
                                <a:pt x="80" y="0"/>
                              </a:moveTo>
                              <a:lnTo>
                                <a:pt x="16" y="0"/>
                              </a:lnTo>
                              <a:lnTo>
                                <a:pt x="11" y="3"/>
                              </a:lnTo>
                              <a:lnTo>
                                <a:pt x="2" y="11"/>
                              </a:lnTo>
                              <a:lnTo>
                                <a:pt x="0" y="17"/>
                              </a:lnTo>
                              <a:lnTo>
                                <a:pt x="0" y="170"/>
                              </a:lnTo>
                              <a:lnTo>
                                <a:pt x="10" y="180"/>
                              </a:lnTo>
                              <a:lnTo>
                                <a:pt x="35" y="180"/>
                              </a:lnTo>
                              <a:lnTo>
                                <a:pt x="44" y="170"/>
                              </a:lnTo>
                              <a:lnTo>
                                <a:pt x="44" y="137"/>
                              </a:lnTo>
                              <a:lnTo>
                                <a:pt x="85" y="137"/>
                              </a:lnTo>
                              <a:lnTo>
                                <a:pt x="101" y="133"/>
                              </a:lnTo>
                              <a:lnTo>
                                <a:pt x="119" y="123"/>
                              </a:lnTo>
                              <a:lnTo>
                                <a:pt x="137" y="106"/>
                              </a:lnTo>
                              <a:lnTo>
                                <a:pt x="143" y="93"/>
                              </a:lnTo>
                              <a:lnTo>
                                <a:pt x="44" y="93"/>
                              </a:lnTo>
                              <a:lnTo>
                                <a:pt x="44" y="45"/>
                              </a:lnTo>
                              <a:lnTo>
                                <a:pt x="143" y="45"/>
                              </a:lnTo>
                              <a:lnTo>
                                <a:pt x="135" y="31"/>
                              </a:lnTo>
                              <a:lnTo>
                                <a:pt x="119" y="12"/>
                              </a:lnTo>
                              <a:lnTo>
                                <a:pt x="100" y="4"/>
                              </a:lnTo>
                              <a:lnTo>
                                <a:pt x="80" y="0"/>
                              </a:lnTo>
                            </a:path>
                          </a:pathLst>
                        </a:custGeom>
                        <a:solidFill>
                          <a:srgbClr val="0052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7"/>
                      <wps:cNvSpPr>
                        <a:spLocks/>
                      </wps:cNvSpPr>
                      <wps:spPr bwMode="auto">
                        <a:xfrm>
                          <a:off x="720" y="1462"/>
                          <a:ext cx="148" cy="179"/>
                        </a:xfrm>
                        <a:custGeom>
                          <a:avLst/>
                          <a:gdLst>
                            <a:gd name="T0" fmla="+- 0 863 720"/>
                            <a:gd name="T1" fmla="*/ T0 w 148"/>
                            <a:gd name="T2" fmla="+- 0 1507 1462"/>
                            <a:gd name="T3" fmla="*/ 1507 h 179"/>
                            <a:gd name="T4" fmla="+- 0 806 720"/>
                            <a:gd name="T5" fmla="*/ T4 w 148"/>
                            <a:gd name="T6" fmla="+- 0 1507 1462"/>
                            <a:gd name="T7" fmla="*/ 1507 h 179"/>
                            <a:gd name="T8" fmla="+- 0 812 720"/>
                            <a:gd name="T9" fmla="*/ T8 w 148"/>
                            <a:gd name="T10" fmla="+- 0 1509 1462"/>
                            <a:gd name="T11" fmla="*/ 1509 h 179"/>
                            <a:gd name="T12" fmla="+- 0 821 720"/>
                            <a:gd name="T13" fmla="*/ T12 w 148"/>
                            <a:gd name="T14" fmla="+- 0 1518 1462"/>
                            <a:gd name="T15" fmla="*/ 1518 h 179"/>
                            <a:gd name="T16" fmla="+- 0 824 720"/>
                            <a:gd name="T17" fmla="*/ T16 w 148"/>
                            <a:gd name="T18" fmla="+- 0 1524 1462"/>
                            <a:gd name="T19" fmla="*/ 1524 h 179"/>
                            <a:gd name="T20" fmla="+- 0 824 720"/>
                            <a:gd name="T21" fmla="*/ T20 w 148"/>
                            <a:gd name="T22" fmla="+- 0 1538 1462"/>
                            <a:gd name="T23" fmla="*/ 1538 h 179"/>
                            <a:gd name="T24" fmla="+- 0 821 720"/>
                            <a:gd name="T25" fmla="*/ T24 w 148"/>
                            <a:gd name="T26" fmla="+- 0 1543 1462"/>
                            <a:gd name="T27" fmla="*/ 1543 h 179"/>
                            <a:gd name="T28" fmla="+- 0 812 720"/>
                            <a:gd name="T29" fmla="*/ T28 w 148"/>
                            <a:gd name="T30" fmla="+- 0 1552 1462"/>
                            <a:gd name="T31" fmla="*/ 1552 h 179"/>
                            <a:gd name="T32" fmla="+- 0 806 720"/>
                            <a:gd name="T33" fmla="*/ T32 w 148"/>
                            <a:gd name="T34" fmla="+- 0 1555 1462"/>
                            <a:gd name="T35" fmla="*/ 1555 h 179"/>
                            <a:gd name="T36" fmla="+- 0 800 720"/>
                            <a:gd name="T37" fmla="*/ T36 w 148"/>
                            <a:gd name="T38" fmla="+- 0 1555 1462"/>
                            <a:gd name="T39" fmla="*/ 1555 h 179"/>
                            <a:gd name="T40" fmla="+- 0 863 720"/>
                            <a:gd name="T41" fmla="*/ T40 w 148"/>
                            <a:gd name="T42" fmla="+- 0 1555 1462"/>
                            <a:gd name="T43" fmla="*/ 1555 h 179"/>
                            <a:gd name="T44" fmla="+- 0 865 720"/>
                            <a:gd name="T45" fmla="*/ T44 w 148"/>
                            <a:gd name="T46" fmla="+- 0 1550 1462"/>
                            <a:gd name="T47" fmla="*/ 1550 h 179"/>
                            <a:gd name="T48" fmla="+- 0 868 720"/>
                            <a:gd name="T49" fmla="*/ T48 w 148"/>
                            <a:gd name="T50" fmla="+- 0 1528 1462"/>
                            <a:gd name="T51" fmla="*/ 1528 h 179"/>
                            <a:gd name="T52" fmla="+- 0 865 720"/>
                            <a:gd name="T53" fmla="*/ T52 w 148"/>
                            <a:gd name="T54" fmla="+- 0 1510 1462"/>
                            <a:gd name="T55" fmla="*/ 1510 h 179"/>
                            <a:gd name="T56" fmla="+- 0 863 720"/>
                            <a:gd name="T57" fmla="*/ T56 w 148"/>
                            <a:gd name="T58" fmla="+- 0 1507 1462"/>
                            <a:gd name="T59" fmla="*/ 1507 h 1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48" h="179">
                              <a:moveTo>
                                <a:pt x="143" y="45"/>
                              </a:moveTo>
                              <a:lnTo>
                                <a:pt x="86" y="45"/>
                              </a:lnTo>
                              <a:lnTo>
                                <a:pt x="92" y="47"/>
                              </a:lnTo>
                              <a:lnTo>
                                <a:pt x="101" y="56"/>
                              </a:lnTo>
                              <a:lnTo>
                                <a:pt x="104" y="62"/>
                              </a:lnTo>
                              <a:lnTo>
                                <a:pt x="104" y="76"/>
                              </a:lnTo>
                              <a:lnTo>
                                <a:pt x="101" y="81"/>
                              </a:lnTo>
                              <a:lnTo>
                                <a:pt x="92" y="90"/>
                              </a:lnTo>
                              <a:lnTo>
                                <a:pt x="86" y="93"/>
                              </a:lnTo>
                              <a:lnTo>
                                <a:pt x="80" y="93"/>
                              </a:lnTo>
                              <a:lnTo>
                                <a:pt x="143" y="93"/>
                              </a:lnTo>
                              <a:lnTo>
                                <a:pt x="145" y="88"/>
                              </a:lnTo>
                              <a:lnTo>
                                <a:pt x="148" y="66"/>
                              </a:lnTo>
                              <a:lnTo>
                                <a:pt x="145" y="48"/>
                              </a:lnTo>
                              <a:lnTo>
                                <a:pt x="143" y="45"/>
                              </a:lnTo>
                            </a:path>
                          </a:pathLst>
                        </a:custGeom>
                        <a:solidFill>
                          <a:srgbClr val="0052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334F0F" id="Group 6" o:spid="_x0000_s1026" style="position:absolute;margin-left:36pt;margin-top:73.1pt;width:7.4pt;height:8.95pt;z-index:-2051;mso-position-horizontal-relative:page;mso-position-vertical-relative:page" coordorigin="720,1462" coordsize="148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">
              <v:shape id="Freeform 8" o:spid="_x0000_s1027" style="position:absolute;left:720;top:1462;width:148;height:179;visibility:visible;mso-wrap-style:square;v-text-anchor:top" coordsize="148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/C1MQA&#10;AADbAAAADwAAAGRycy9kb3ducmV2LnhtbESPQWsCMRCF7wX/QxjBS6lZPRTZGkUFwYulVfE8bqbZ&#10;0M1k2URd++s7h0JvM7w3730zX/ahUTfqko9sYDIuQBFX0Xp2Bk7H7csMVMrIFpvIZOBBCZaLwdMc&#10;Sxvv/Em3Q3ZKQjiVaKDOuS21TlVNAdM4tsSifcUuYJa1c9p2eJfw0OhpUbzqgJ6locaWNjVV34dr&#10;MDDz+3VxcXnSvG9+Ludn/7HV0RkzGvarN1CZ+vxv/rveWcEXevlFBt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/wtTEAAAA2wAAAA8AAAAAAAAAAAAAAAAAmAIAAGRycy9k&#10;b3ducmV2LnhtbFBLBQYAAAAABAAEAPUAAACJAwAAAAA=&#10;" path="m80,l16,,11,3,2,11,,17,,170r10,10l35,180r9,-10l44,137r41,l101,133r18,-10l137,106r6,-13l44,93r,-48l143,45,135,31,119,12,100,4,80,e" fillcolor="#005288" stroked="f">
                <v:path arrowok="t" o:connecttype="custom" o:connectlocs="80,1462;16,1462;11,1465;2,1473;0,1479;0,1632;10,1642;35,1642;44,1632;44,1599;85,1599;101,1595;119,1585;137,1568;143,1555;44,1555;44,1507;143,1507;135,1493;119,1474;100,1466;80,1462" o:connectangles="0,0,0,0,0,0,0,0,0,0,0,0,0,0,0,0,0,0,0,0,0,0"/>
              </v:shape>
              <v:shape id="Freeform 7" o:spid="_x0000_s1028" style="position:absolute;left:720;top:1462;width:148;height:179;visibility:visible;mso-wrap-style:square;v-text-anchor:top" coordsize="148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nT8EA&#10;AADbAAAADwAAAGRycy9kb3ducmV2LnhtbERPTWsCMRC9C/0PYQpeRLPrQWRrlFYQvChqS8/jZsyG&#10;bibLJtXVX28Ewds83ufMFp2rxZnaYD0ryEcZCOLSa8tGwc/3ajgFESKyxtozKbhSgMX8rTfDQvsL&#10;7+l8iEakEA4FKqhibAopQ1mRwzDyDXHiTr51GBNsjdQtXlK4q+U4yybSoeXUUGFDy4rKv8O/UzC1&#10;m6/saGJeb5e34+/A7lbSG6X6793nB4hIXXyJn+61TvNzePySDpD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zZ0/BAAAA2wAAAA8AAAAAAAAAAAAAAAAAmAIAAGRycy9kb3du&#10;cmV2LnhtbFBLBQYAAAAABAAEAPUAAACGAwAAAAA=&#10;" path="m143,45r-57,l92,47r9,9l104,62r,14l101,81r-9,9l86,93r-6,l143,93r2,-5l148,66,145,48r-2,-3e" fillcolor="#005288" stroked="f">
                <v:path arrowok="t" o:connecttype="custom" o:connectlocs="143,1507;86,1507;92,1509;101,1518;104,1524;104,1538;101,1543;92,1552;86,1555;80,1555;143,1555;145,1550;148,1528;145,1510;143,1507" o:connectangles="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4430" behindDoc="1" locked="0" layoutInCell="1" allowOverlap="1" wp14:anchorId="31CA99DF" wp14:editId="447DBB18">
              <wp:simplePos x="0" y="0"/>
              <wp:positionH relativeFrom="page">
                <wp:posOffset>628650</wp:posOffset>
              </wp:positionH>
              <wp:positionV relativeFrom="page">
                <wp:posOffset>928370</wp:posOffset>
              </wp:positionV>
              <wp:extent cx="83185" cy="113665"/>
              <wp:effectExtent l="0" t="4445" r="2540" b="5715"/>
              <wp:wrapNone/>
              <wp:docPr id="7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113665"/>
                        <a:chOff x="990" y="1462"/>
                        <a:chExt cx="131" cy="179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990" y="1462"/>
                          <a:ext cx="131" cy="179"/>
                        </a:xfrm>
                        <a:custGeom>
                          <a:avLst/>
                          <a:gdLst>
                            <a:gd name="T0" fmla="+- 0 1024 990"/>
                            <a:gd name="T1" fmla="*/ T0 w 131"/>
                            <a:gd name="T2" fmla="+- 0 1462 1462"/>
                            <a:gd name="T3" fmla="*/ 1462 h 179"/>
                            <a:gd name="T4" fmla="+- 0 1000 990"/>
                            <a:gd name="T5" fmla="*/ T4 w 131"/>
                            <a:gd name="T6" fmla="+- 0 1462 1462"/>
                            <a:gd name="T7" fmla="*/ 1462 h 179"/>
                            <a:gd name="T8" fmla="+- 0 990 990"/>
                            <a:gd name="T9" fmla="*/ T8 w 131"/>
                            <a:gd name="T10" fmla="+- 0 1472 1462"/>
                            <a:gd name="T11" fmla="*/ 1472 h 179"/>
                            <a:gd name="T12" fmla="+- 0 990 990"/>
                            <a:gd name="T13" fmla="*/ T12 w 131"/>
                            <a:gd name="T14" fmla="+- 0 1625 1462"/>
                            <a:gd name="T15" fmla="*/ 1625 h 179"/>
                            <a:gd name="T16" fmla="+- 0 992 990"/>
                            <a:gd name="T17" fmla="*/ T16 w 131"/>
                            <a:gd name="T18" fmla="+- 0 1631 1462"/>
                            <a:gd name="T19" fmla="*/ 1631 h 179"/>
                            <a:gd name="T20" fmla="+- 0 996 990"/>
                            <a:gd name="T21" fmla="*/ T20 w 131"/>
                            <a:gd name="T22" fmla="+- 0 1635 1462"/>
                            <a:gd name="T23" fmla="*/ 1635 h 179"/>
                            <a:gd name="T24" fmla="+- 0 1000 990"/>
                            <a:gd name="T25" fmla="*/ T24 w 131"/>
                            <a:gd name="T26" fmla="+- 0 1639 1462"/>
                            <a:gd name="T27" fmla="*/ 1639 h 179"/>
                            <a:gd name="T28" fmla="+- 0 1006 990"/>
                            <a:gd name="T29" fmla="*/ T28 w 131"/>
                            <a:gd name="T30" fmla="+- 0 1642 1462"/>
                            <a:gd name="T31" fmla="*/ 1642 h 179"/>
                            <a:gd name="T32" fmla="+- 0 1110 990"/>
                            <a:gd name="T33" fmla="*/ T32 w 131"/>
                            <a:gd name="T34" fmla="+- 0 1642 1462"/>
                            <a:gd name="T35" fmla="*/ 1642 h 179"/>
                            <a:gd name="T36" fmla="+- 0 1120 990"/>
                            <a:gd name="T37" fmla="*/ T36 w 131"/>
                            <a:gd name="T38" fmla="+- 0 1632 1462"/>
                            <a:gd name="T39" fmla="*/ 1632 h 179"/>
                            <a:gd name="T40" fmla="+- 0 1120 990"/>
                            <a:gd name="T41" fmla="*/ T40 w 131"/>
                            <a:gd name="T42" fmla="+- 0 1607 1462"/>
                            <a:gd name="T43" fmla="*/ 1607 h 179"/>
                            <a:gd name="T44" fmla="+- 0 1110 990"/>
                            <a:gd name="T45" fmla="*/ T44 w 131"/>
                            <a:gd name="T46" fmla="+- 0 1597 1462"/>
                            <a:gd name="T47" fmla="*/ 1597 h 179"/>
                            <a:gd name="T48" fmla="+- 0 1034 990"/>
                            <a:gd name="T49" fmla="*/ T48 w 131"/>
                            <a:gd name="T50" fmla="+- 0 1597 1462"/>
                            <a:gd name="T51" fmla="*/ 1597 h 179"/>
                            <a:gd name="T52" fmla="+- 0 1034 990"/>
                            <a:gd name="T53" fmla="*/ T52 w 131"/>
                            <a:gd name="T54" fmla="+- 0 1472 1462"/>
                            <a:gd name="T55" fmla="*/ 1472 h 179"/>
                            <a:gd name="T56" fmla="+- 0 1024 990"/>
                            <a:gd name="T57" fmla="*/ T56 w 131"/>
                            <a:gd name="T58" fmla="+- 0 1462 1462"/>
                            <a:gd name="T59" fmla="*/ 1462 h 1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31" h="179">
                              <a:moveTo>
                                <a:pt x="34" y="0"/>
                              </a:moveTo>
                              <a:lnTo>
                                <a:pt x="10" y="0"/>
                              </a:lnTo>
                              <a:lnTo>
                                <a:pt x="0" y="10"/>
                              </a:lnTo>
                              <a:lnTo>
                                <a:pt x="0" y="163"/>
                              </a:lnTo>
                              <a:lnTo>
                                <a:pt x="2" y="169"/>
                              </a:lnTo>
                              <a:lnTo>
                                <a:pt x="6" y="173"/>
                              </a:lnTo>
                              <a:lnTo>
                                <a:pt x="10" y="177"/>
                              </a:lnTo>
                              <a:lnTo>
                                <a:pt x="16" y="180"/>
                              </a:lnTo>
                              <a:lnTo>
                                <a:pt x="120" y="180"/>
                              </a:lnTo>
                              <a:lnTo>
                                <a:pt x="130" y="170"/>
                              </a:lnTo>
                              <a:lnTo>
                                <a:pt x="130" y="145"/>
                              </a:lnTo>
                              <a:lnTo>
                                <a:pt x="120" y="135"/>
                              </a:lnTo>
                              <a:lnTo>
                                <a:pt x="44" y="135"/>
                              </a:lnTo>
                              <a:lnTo>
                                <a:pt x="44" y="10"/>
                              </a:lnTo>
                              <a:lnTo>
                                <a:pt x="34" y="0"/>
                              </a:lnTo>
                            </a:path>
                          </a:pathLst>
                        </a:custGeom>
                        <a:solidFill>
                          <a:srgbClr val="0052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460966" id="Group 4" o:spid="_x0000_s1026" style="position:absolute;margin-left:49.5pt;margin-top:73.1pt;width:6.55pt;height:8.95pt;z-index:-2050;mso-position-horizontal-relative:page;mso-position-vertical-relative:page" coordorigin="990,1462" coordsize="131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">
              <v:shape id="Freeform 5" o:spid="_x0000_s1027" style="position:absolute;left:990;top:1462;width:131;height:179;visibility:visible;mso-wrap-style:square;v-text-anchor:top" coordsize="131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Gx78A&#10;AADaAAAADwAAAGRycy9kb3ducmV2LnhtbERPTYvCMBC9C/6HMII3TV1UpBqlCKIe9rAqeB2bsak2&#10;k9JktfrrN4cFj4/3vVi1thIPanzpWMFomIAgzp0uuVBwOm4GMxA+IGusHJOCF3lYLbudBabaPfmH&#10;HodQiBjCPkUFJoQ6ldLnhiz6oauJI3d1jcUQYVNI3eAzhttKfiXJVFosOTYYrGltKL8ffq2C7Ntf&#10;dlupt9nt9B4bnuzb93miVL/XZnMQgdrwEf+7d1pB3BqvxBsgl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e8bHvwAAANoAAAAPAAAAAAAAAAAAAAAAAJgCAABkcnMvZG93bnJl&#10;di54bWxQSwUGAAAAAAQABAD1AAAAhAMAAAAA&#10;" path="m34,l10,,,10,,163r2,6l6,173r4,4l16,180r104,l130,170r,-25l120,135r-76,l44,10,34,e" fillcolor="#005288" stroked="f">
                <v:path arrowok="t" o:connecttype="custom" o:connectlocs="34,1462;10,1462;0,1472;0,1625;2,1631;6,1635;10,1639;16,1642;120,1642;130,1632;130,1607;120,1597;44,1597;44,1472;34,1462" o:connectangles="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4431" behindDoc="1" locked="0" layoutInCell="1" allowOverlap="1" wp14:anchorId="267F56F5" wp14:editId="7E37BEE1">
              <wp:simplePos x="0" y="0"/>
              <wp:positionH relativeFrom="page">
                <wp:posOffset>457200</wp:posOffset>
              </wp:positionH>
              <wp:positionV relativeFrom="page">
                <wp:posOffset>1231900</wp:posOffset>
              </wp:positionV>
              <wp:extent cx="6624955" cy="1270"/>
              <wp:effectExtent l="9525" t="12700" r="13970" b="5080"/>
              <wp:wrapNone/>
              <wp:docPr id="5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4955" cy="1270"/>
                        <a:chOff x="720" y="1940"/>
                        <a:chExt cx="10433" cy="2"/>
                      </a:xfrm>
                    </wpg:grpSpPr>
                    <wps:wsp>
                      <wps:cNvPr id="6" name="Freeform 3"/>
                      <wps:cNvSpPr>
                        <a:spLocks/>
                      </wps:cNvSpPr>
                      <wps:spPr bwMode="auto">
                        <a:xfrm>
                          <a:off x="720" y="1940"/>
                          <a:ext cx="10433" cy="2"/>
                        </a:xfrm>
                        <a:custGeom>
                          <a:avLst/>
                          <a:gdLst>
                            <a:gd name="T0" fmla="+- 0 720 720"/>
                            <a:gd name="T1" fmla="*/ T0 w 10433"/>
                            <a:gd name="T2" fmla="+- 0 11153 720"/>
                            <a:gd name="T3" fmla="*/ T2 w 1043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33">
                              <a:moveTo>
                                <a:pt x="0" y="0"/>
                              </a:moveTo>
                              <a:lnTo>
                                <a:pt x="1043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64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095FB0" id="Group 2" o:spid="_x0000_s1026" style="position:absolute;margin-left:36pt;margin-top:97pt;width:521.65pt;height:.1pt;z-index:-2049;mso-position-horizontal-relative:page;mso-position-vertical-relative:page" coordorigin="720,1940" coordsize="104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">
              <v:shape id="Freeform 3" o:spid="_x0000_s1027" style="position:absolute;left:720;top:1940;width:10433;height:2;visibility:visible;mso-wrap-style:square;v-text-anchor:top" coordsize="104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3BoMUA&#10;AADaAAAADwAAAGRycy9kb3ducmV2LnhtbESPT2vCQBTE7wW/w/KE3urGHKRGVwmRlh5aof45eHtk&#10;n0k0+3bJbk3aT98tFDwOM/MbZrkeTCtu1PnGsoLpJAFBXFrdcKXgsH95egbhA7LG1jIp+CYP69Xo&#10;YYmZtj1/0m0XKhEh7DNUUIfgMil9WZNBP7GOOHpn2xkMUXaV1B32EW5amSbJTBpsOC7U6Kioqbzu&#10;vkykuGPx2ju32X7k83n6ri+nbfGj1ON4yBcgAg3hHv5vv2kFM/i7Em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cGgxQAAANoAAAAPAAAAAAAAAAAAAAAAAJgCAABkcnMv&#10;ZG93bnJldi54bWxQSwUGAAAAAAQABAD1AAAAigMAAAAA&#10;" path="m,l10433,e" filled="f" strokecolor="#006499" strokeweight=".5pt">
                <v:path arrowok="t" o:connecttype="custom" o:connectlocs="0,0;10433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4432" behindDoc="1" locked="0" layoutInCell="1" allowOverlap="1" wp14:anchorId="3BA2C1B0" wp14:editId="6DED51D4">
              <wp:simplePos x="0" y="0"/>
              <wp:positionH relativeFrom="page">
                <wp:posOffset>1671955</wp:posOffset>
              </wp:positionH>
              <wp:positionV relativeFrom="page">
                <wp:posOffset>588010</wp:posOffset>
              </wp:positionV>
              <wp:extent cx="753110" cy="254000"/>
              <wp:effectExtent l="0" t="0" r="381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311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AA2478" w14:textId="77777777" w:rsidR="0075151E" w:rsidRDefault="00F22394">
                          <w:pPr>
                            <w:spacing w:after="0" w:line="389" w:lineRule="exact"/>
                            <w:ind w:left="20" w:right="-74"/>
                            <w:rPr>
                              <w:rFonts w:ascii="Franklin Gothic Medium" w:eastAsia="Franklin Gothic Medium" w:hAnsi="Franklin Gothic Medium" w:cs="Franklin Gothic Medium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Franklin Gothic Medium" w:eastAsia="Franklin Gothic Medium" w:hAnsi="Franklin Gothic Medium" w:cs="Franklin Gothic Medium"/>
                              <w:color w:val="383839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ascii="Franklin Gothic Medium" w:eastAsia="Franklin Gothic Medium" w:hAnsi="Franklin Gothic Medium" w:cs="Franklin Gothic Medium"/>
                              <w:color w:val="383839"/>
                              <w:spacing w:val="-2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Franklin Gothic Medium" w:eastAsia="Franklin Gothic Medium" w:hAnsi="Franklin Gothic Medium" w:cs="Franklin Gothic Medium"/>
                              <w:color w:val="383839"/>
                              <w:sz w:val="36"/>
                              <w:szCs w:val="36"/>
                            </w:rPr>
                            <w:t>Orion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A2C1B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31.65pt;margin-top:46.3pt;width:59.3pt;height:20pt;z-index:-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" filled="f" stroked="f">
              <v:textbox inset="0,0,0,0">
                <w:txbxContent>
                  <w:p w14:paraId="26AA2478" w14:textId="77777777" w:rsidR="0075151E" w:rsidRDefault="00F22394">
                    <w:pPr>
                      <w:spacing w:after="0" w:line="389" w:lineRule="exact"/>
                      <w:ind w:left="20" w:right="-74"/>
                      <w:rPr>
                        <w:rFonts w:ascii="Franklin Gothic Medium" w:eastAsia="Franklin Gothic Medium" w:hAnsi="Franklin Gothic Medium" w:cs="Franklin Gothic Medium"/>
                        <w:sz w:val="36"/>
                        <w:szCs w:val="36"/>
                      </w:rPr>
                    </w:pPr>
                    <w:r>
                      <w:rPr>
                        <w:rFonts w:ascii="Franklin Gothic Medium" w:eastAsia="Franklin Gothic Medium" w:hAnsi="Franklin Gothic Medium" w:cs="Franklin Gothic Medium"/>
                        <w:color w:val="383839"/>
                        <w:sz w:val="36"/>
                        <w:szCs w:val="36"/>
                      </w:rPr>
                      <w:t>R</w:t>
                    </w:r>
                    <w:r>
                      <w:rPr>
                        <w:rFonts w:ascii="Franklin Gothic Medium" w:eastAsia="Franklin Gothic Medium" w:hAnsi="Franklin Gothic Medium" w:cs="Franklin Gothic Medium"/>
                        <w:color w:val="383839"/>
                        <w:spacing w:val="-2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Franklin Gothic Medium" w:eastAsia="Franklin Gothic Medium" w:hAnsi="Franklin Gothic Medium" w:cs="Franklin Gothic Medium"/>
                        <w:color w:val="383839"/>
                        <w:sz w:val="36"/>
                        <w:szCs w:val="36"/>
                      </w:rPr>
                      <w:t>Orion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5965"/>
    <w:rsid w:val="00000FE5"/>
    <w:rsid w:val="000102CD"/>
    <w:rsid w:val="000257F5"/>
    <w:rsid w:val="0002686F"/>
    <w:rsid w:val="00036E93"/>
    <w:rsid w:val="00046B18"/>
    <w:rsid w:val="00060ED1"/>
    <w:rsid w:val="00062DFA"/>
    <w:rsid w:val="00063BD5"/>
    <w:rsid w:val="00067A22"/>
    <w:rsid w:val="0008747A"/>
    <w:rsid w:val="000878D7"/>
    <w:rsid w:val="0009369F"/>
    <w:rsid w:val="00095EE1"/>
    <w:rsid w:val="00096AC9"/>
    <w:rsid w:val="000B1433"/>
    <w:rsid w:val="000B69EA"/>
    <w:rsid w:val="000C6C76"/>
    <w:rsid w:val="000D2D7F"/>
    <w:rsid w:val="000D6979"/>
    <w:rsid w:val="000E20AD"/>
    <w:rsid w:val="000E4DF7"/>
    <w:rsid w:val="000E58F8"/>
    <w:rsid w:val="000E655A"/>
    <w:rsid w:val="000F5A2D"/>
    <w:rsid w:val="000F6D22"/>
    <w:rsid w:val="000F74E8"/>
    <w:rsid w:val="00101529"/>
    <w:rsid w:val="00103446"/>
    <w:rsid w:val="001044A9"/>
    <w:rsid w:val="0010550E"/>
    <w:rsid w:val="00115E51"/>
    <w:rsid w:val="0013064F"/>
    <w:rsid w:val="00134800"/>
    <w:rsid w:val="001425B1"/>
    <w:rsid w:val="0015020F"/>
    <w:rsid w:val="0015129F"/>
    <w:rsid w:val="001574F4"/>
    <w:rsid w:val="00157B7A"/>
    <w:rsid w:val="0016123F"/>
    <w:rsid w:val="001647AB"/>
    <w:rsid w:val="00171F3C"/>
    <w:rsid w:val="00177CF9"/>
    <w:rsid w:val="00180827"/>
    <w:rsid w:val="00184ECF"/>
    <w:rsid w:val="001904F3"/>
    <w:rsid w:val="0019460F"/>
    <w:rsid w:val="001A6185"/>
    <w:rsid w:val="001A6D6B"/>
    <w:rsid w:val="001A7CED"/>
    <w:rsid w:val="001B055C"/>
    <w:rsid w:val="001C26A9"/>
    <w:rsid w:val="001C3C5A"/>
    <w:rsid w:val="001D194A"/>
    <w:rsid w:val="001F0699"/>
    <w:rsid w:val="001F0994"/>
    <w:rsid w:val="001F6689"/>
    <w:rsid w:val="002000A3"/>
    <w:rsid w:val="00200972"/>
    <w:rsid w:val="0020349A"/>
    <w:rsid w:val="00204E43"/>
    <w:rsid w:val="00205A07"/>
    <w:rsid w:val="002362F5"/>
    <w:rsid w:val="00242B1E"/>
    <w:rsid w:val="002476E5"/>
    <w:rsid w:val="00254475"/>
    <w:rsid w:val="002613BF"/>
    <w:rsid w:val="00264990"/>
    <w:rsid w:val="002655FE"/>
    <w:rsid w:val="00282FEE"/>
    <w:rsid w:val="00295448"/>
    <w:rsid w:val="00295564"/>
    <w:rsid w:val="002A2C09"/>
    <w:rsid w:val="002D3C9D"/>
    <w:rsid w:val="002D48CF"/>
    <w:rsid w:val="002E6147"/>
    <w:rsid w:val="002F09CA"/>
    <w:rsid w:val="002F3B36"/>
    <w:rsid w:val="00301130"/>
    <w:rsid w:val="00306330"/>
    <w:rsid w:val="00313DF2"/>
    <w:rsid w:val="00330E8A"/>
    <w:rsid w:val="00346038"/>
    <w:rsid w:val="00350B6D"/>
    <w:rsid w:val="00361CB9"/>
    <w:rsid w:val="00364257"/>
    <w:rsid w:val="00365CE8"/>
    <w:rsid w:val="00376F81"/>
    <w:rsid w:val="003837D3"/>
    <w:rsid w:val="0038661F"/>
    <w:rsid w:val="00387108"/>
    <w:rsid w:val="0038736E"/>
    <w:rsid w:val="003903EB"/>
    <w:rsid w:val="0039434D"/>
    <w:rsid w:val="003A2746"/>
    <w:rsid w:val="003A3E3C"/>
    <w:rsid w:val="003B3792"/>
    <w:rsid w:val="003B6BB0"/>
    <w:rsid w:val="003B6E7E"/>
    <w:rsid w:val="003C1734"/>
    <w:rsid w:val="003C5625"/>
    <w:rsid w:val="003D1B60"/>
    <w:rsid w:val="003D38FC"/>
    <w:rsid w:val="003E635C"/>
    <w:rsid w:val="003E68E5"/>
    <w:rsid w:val="003F1C04"/>
    <w:rsid w:val="00403172"/>
    <w:rsid w:val="0040507D"/>
    <w:rsid w:val="00425313"/>
    <w:rsid w:val="004338CD"/>
    <w:rsid w:val="0043566E"/>
    <w:rsid w:val="00442446"/>
    <w:rsid w:val="004425AE"/>
    <w:rsid w:val="00460720"/>
    <w:rsid w:val="0046098F"/>
    <w:rsid w:val="00466015"/>
    <w:rsid w:val="00470A15"/>
    <w:rsid w:val="00480E21"/>
    <w:rsid w:val="004829C6"/>
    <w:rsid w:val="00483297"/>
    <w:rsid w:val="00483412"/>
    <w:rsid w:val="0049151E"/>
    <w:rsid w:val="00492A52"/>
    <w:rsid w:val="00495B42"/>
    <w:rsid w:val="004973E7"/>
    <w:rsid w:val="00497949"/>
    <w:rsid w:val="004C15F2"/>
    <w:rsid w:val="004D3A24"/>
    <w:rsid w:val="004D3B33"/>
    <w:rsid w:val="004D47DC"/>
    <w:rsid w:val="004D53FE"/>
    <w:rsid w:val="004E12DA"/>
    <w:rsid w:val="004F0CD2"/>
    <w:rsid w:val="00534EF5"/>
    <w:rsid w:val="0053681C"/>
    <w:rsid w:val="005369A1"/>
    <w:rsid w:val="0054189F"/>
    <w:rsid w:val="00560D1B"/>
    <w:rsid w:val="0057467F"/>
    <w:rsid w:val="00583470"/>
    <w:rsid w:val="00585242"/>
    <w:rsid w:val="005B16DA"/>
    <w:rsid w:val="005C0E1C"/>
    <w:rsid w:val="005C6978"/>
    <w:rsid w:val="005D0566"/>
    <w:rsid w:val="005E2ABA"/>
    <w:rsid w:val="005F39C5"/>
    <w:rsid w:val="005F3A63"/>
    <w:rsid w:val="00613CD0"/>
    <w:rsid w:val="0062211D"/>
    <w:rsid w:val="006267A0"/>
    <w:rsid w:val="00631F40"/>
    <w:rsid w:val="006357E7"/>
    <w:rsid w:val="006627BB"/>
    <w:rsid w:val="0066396C"/>
    <w:rsid w:val="00677F56"/>
    <w:rsid w:val="00681E42"/>
    <w:rsid w:val="00683802"/>
    <w:rsid w:val="00684D45"/>
    <w:rsid w:val="00692C82"/>
    <w:rsid w:val="00693406"/>
    <w:rsid w:val="006934FF"/>
    <w:rsid w:val="006A4B0A"/>
    <w:rsid w:val="006B0537"/>
    <w:rsid w:val="006B1677"/>
    <w:rsid w:val="006D01F2"/>
    <w:rsid w:val="006E0156"/>
    <w:rsid w:val="006E110F"/>
    <w:rsid w:val="006E5220"/>
    <w:rsid w:val="006E6E1B"/>
    <w:rsid w:val="006F7BF5"/>
    <w:rsid w:val="007023A9"/>
    <w:rsid w:val="0070551C"/>
    <w:rsid w:val="00717C71"/>
    <w:rsid w:val="007206BB"/>
    <w:rsid w:val="007278F0"/>
    <w:rsid w:val="00731049"/>
    <w:rsid w:val="007368DF"/>
    <w:rsid w:val="00742710"/>
    <w:rsid w:val="0074737D"/>
    <w:rsid w:val="0075151E"/>
    <w:rsid w:val="007541A2"/>
    <w:rsid w:val="00755D1C"/>
    <w:rsid w:val="007635F9"/>
    <w:rsid w:val="00792965"/>
    <w:rsid w:val="00794A14"/>
    <w:rsid w:val="00795F82"/>
    <w:rsid w:val="007A3713"/>
    <w:rsid w:val="007B00D8"/>
    <w:rsid w:val="007B6B99"/>
    <w:rsid w:val="007C4D9B"/>
    <w:rsid w:val="007C67D6"/>
    <w:rsid w:val="007C71E2"/>
    <w:rsid w:val="007D127F"/>
    <w:rsid w:val="007D2989"/>
    <w:rsid w:val="007D641E"/>
    <w:rsid w:val="007D766E"/>
    <w:rsid w:val="007E1246"/>
    <w:rsid w:val="007E46F6"/>
    <w:rsid w:val="007F12CA"/>
    <w:rsid w:val="007F336E"/>
    <w:rsid w:val="00800A83"/>
    <w:rsid w:val="00805E24"/>
    <w:rsid w:val="00814DA2"/>
    <w:rsid w:val="00824AFB"/>
    <w:rsid w:val="00833488"/>
    <w:rsid w:val="008561E6"/>
    <w:rsid w:val="00856732"/>
    <w:rsid w:val="00856BE6"/>
    <w:rsid w:val="008718F0"/>
    <w:rsid w:val="008730B3"/>
    <w:rsid w:val="00876238"/>
    <w:rsid w:val="00890F7C"/>
    <w:rsid w:val="00892484"/>
    <w:rsid w:val="008B7478"/>
    <w:rsid w:val="008C2952"/>
    <w:rsid w:val="008C4F90"/>
    <w:rsid w:val="008D2C0E"/>
    <w:rsid w:val="008D3FDC"/>
    <w:rsid w:val="00902316"/>
    <w:rsid w:val="00905528"/>
    <w:rsid w:val="00912438"/>
    <w:rsid w:val="00941C75"/>
    <w:rsid w:val="009427E2"/>
    <w:rsid w:val="00955117"/>
    <w:rsid w:val="0096127A"/>
    <w:rsid w:val="009631E8"/>
    <w:rsid w:val="0097091D"/>
    <w:rsid w:val="00977C7C"/>
    <w:rsid w:val="00980E74"/>
    <w:rsid w:val="0099501F"/>
    <w:rsid w:val="009A46BE"/>
    <w:rsid w:val="009C7628"/>
    <w:rsid w:val="009D0D66"/>
    <w:rsid w:val="009D74EC"/>
    <w:rsid w:val="009F08B5"/>
    <w:rsid w:val="009F2C78"/>
    <w:rsid w:val="00A07BF1"/>
    <w:rsid w:val="00A1344C"/>
    <w:rsid w:val="00A13697"/>
    <w:rsid w:val="00A13D0D"/>
    <w:rsid w:val="00A141BC"/>
    <w:rsid w:val="00A15965"/>
    <w:rsid w:val="00A17B35"/>
    <w:rsid w:val="00A24715"/>
    <w:rsid w:val="00A314C3"/>
    <w:rsid w:val="00A329A1"/>
    <w:rsid w:val="00A32BB8"/>
    <w:rsid w:val="00A37217"/>
    <w:rsid w:val="00A42943"/>
    <w:rsid w:val="00A6410E"/>
    <w:rsid w:val="00A6650F"/>
    <w:rsid w:val="00A72ECC"/>
    <w:rsid w:val="00A92B17"/>
    <w:rsid w:val="00AA050E"/>
    <w:rsid w:val="00AA5E65"/>
    <w:rsid w:val="00AB6ABE"/>
    <w:rsid w:val="00AD3A91"/>
    <w:rsid w:val="00AF0D23"/>
    <w:rsid w:val="00AF21F1"/>
    <w:rsid w:val="00B0226F"/>
    <w:rsid w:val="00B27C53"/>
    <w:rsid w:val="00B46392"/>
    <w:rsid w:val="00B522AE"/>
    <w:rsid w:val="00B545E0"/>
    <w:rsid w:val="00B55B4D"/>
    <w:rsid w:val="00B57165"/>
    <w:rsid w:val="00B76992"/>
    <w:rsid w:val="00B80F96"/>
    <w:rsid w:val="00B9444C"/>
    <w:rsid w:val="00BB1964"/>
    <w:rsid w:val="00BC54F7"/>
    <w:rsid w:val="00BD68AB"/>
    <w:rsid w:val="00BE7288"/>
    <w:rsid w:val="00C021EC"/>
    <w:rsid w:val="00C02C72"/>
    <w:rsid w:val="00C02EE6"/>
    <w:rsid w:val="00C044FC"/>
    <w:rsid w:val="00C06A8B"/>
    <w:rsid w:val="00C135EF"/>
    <w:rsid w:val="00C23573"/>
    <w:rsid w:val="00C40E5B"/>
    <w:rsid w:val="00C43F5F"/>
    <w:rsid w:val="00C62998"/>
    <w:rsid w:val="00C7184E"/>
    <w:rsid w:val="00C74309"/>
    <w:rsid w:val="00C76415"/>
    <w:rsid w:val="00C80BDA"/>
    <w:rsid w:val="00C84F42"/>
    <w:rsid w:val="00C904BC"/>
    <w:rsid w:val="00C9377E"/>
    <w:rsid w:val="00C93820"/>
    <w:rsid w:val="00C96873"/>
    <w:rsid w:val="00CA1E22"/>
    <w:rsid w:val="00CB0ABD"/>
    <w:rsid w:val="00CB7D7C"/>
    <w:rsid w:val="00CC017B"/>
    <w:rsid w:val="00CC32CE"/>
    <w:rsid w:val="00CD7061"/>
    <w:rsid w:val="00CE68F8"/>
    <w:rsid w:val="00CF7C1D"/>
    <w:rsid w:val="00D00442"/>
    <w:rsid w:val="00D00463"/>
    <w:rsid w:val="00D02D0A"/>
    <w:rsid w:val="00D044E9"/>
    <w:rsid w:val="00D11A6F"/>
    <w:rsid w:val="00D24690"/>
    <w:rsid w:val="00D37FE8"/>
    <w:rsid w:val="00D41999"/>
    <w:rsid w:val="00D61654"/>
    <w:rsid w:val="00D71C36"/>
    <w:rsid w:val="00D8476D"/>
    <w:rsid w:val="00D854F4"/>
    <w:rsid w:val="00D91D1F"/>
    <w:rsid w:val="00DA5A8D"/>
    <w:rsid w:val="00DA5CD8"/>
    <w:rsid w:val="00DA64FF"/>
    <w:rsid w:val="00DB65EA"/>
    <w:rsid w:val="00DD2938"/>
    <w:rsid w:val="00DF43E7"/>
    <w:rsid w:val="00DF6433"/>
    <w:rsid w:val="00E00325"/>
    <w:rsid w:val="00E01C7E"/>
    <w:rsid w:val="00E02CD0"/>
    <w:rsid w:val="00E02ED7"/>
    <w:rsid w:val="00E07894"/>
    <w:rsid w:val="00E142C9"/>
    <w:rsid w:val="00E25629"/>
    <w:rsid w:val="00E31F01"/>
    <w:rsid w:val="00E534B2"/>
    <w:rsid w:val="00E63E5A"/>
    <w:rsid w:val="00E77C5C"/>
    <w:rsid w:val="00E949A3"/>
    <w:rsid w:val="00EB551A"/>
    <w:rsid w:val="00EC524E"/>
    <w:rsid w:val="00ED6269"/>
    <w:rsid w:val="00ED7AFE"/>
    <w:rsid w:val="00F00A94"/>
    <w:rsid w:val="00F047EB"/>
    <w:rsid w:val="00F127D9"/>
    <w:rsid w:val="00F20E90"/>
    <w:rsid w:val="00F210E8"/>
    <w:rsid w:val="00F22394"/>
    <w:rsid w:val="00F23020"/>
    <w:rsid w:val="00F2412B"/>
    <w:rsid w:val="00F322B5"/>
    <w:rsid w:val="00F35E1A"/>
    <w:rsid w:val="00F3734A"/>
    <w:rsid w:val="00F464A8"/>
    <w:rsid w:val="00F52ECB"/>
    <w:rsid w:val="00F579C9"/>
    <w:rsid w:val="00F60A8B"/>
    <w:rsid w:val="00F72B67"/>
    <w:rsid w:val="00F73BAF"/>
    <w:rsid w:val="00F7566F"/>
    <w:rsid w:val="00F80A35"/>
    <w:rsid w:val="00F81E7B"/>
    <w:rsid w:val="00F82435"/>
    <w:rsid w:val="00F9002E"/>
    <w:rsid w:val="00F9235F"/>
    <w:rsid w:val="00FA36AD"/>
    <w:rsid w:val="00FA43D6"/>
    <w:rsid w:val="00FA7082"/>
    <w:rsid w:val="00FB30BA"/>
    <w:rsid w:val="00FB7447"/>
    <w:rsid w:val="00FE5582"/>
    <w:rsid w:val="00FF3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514B9E"/>
  <w15:docId w15:val="{77ECCC15-3D1D-490A-968F-3BE6739F2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973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973E7"/>
  </w:style>
  <w:style w:type="paragraph" w:styleId="Footer">
    <w:name w:val="footer"/>
    <w:basedOn w:val="Normal"/>
    <w:link w:val="FooterChar"/>
    <w:uiPriority w:val="99"/>
    <w:semiHidden/>
    <w:unhideWhenUsed/>
    <w:rsid w:val="004973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973E7"/>
  </w:style>
  <w:style w:type="paragraph" w:styleId="BalloonText">
    <w:name w:val="Balloon Text"/>
    <w:basedOn w:val="Normal"/>
    <w:link w:val="BalloonTextChar"/>
    <w:uiPriority w:val="99"/>
    <w:semiHidden/>
    <w:unhideWhenUsed/>
    <w:rsid w:val="00157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4F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65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0.jpeg"/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2012_Product%20Library\Product%20Profil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D0E48A-53A5-4D52-B961-D1025D562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Product Profile_Template.dotx</Template>
  <TotalTime>34</TotalTime>
  <Pages>1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Geraldine Donovan</dc:creator>
  <cp:lastModifiedBy>Samantha Jackson</cp:lastModifiedBy>
  <cp:revision>13</cp:revision>
  <cp:lastPrinted>2012-05-31T23:11:00Z</cp:lastPrinted>
  <dcterms:created xsi:type="dcterms:W3CDTF">2016-03-21T05:29:00Z</dcterms:created>
  <dcterms:modified xsi:type="dcterms:W3CDTF">2021-09-21T02:47:00Z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2012-03-26T00:00:00Z</vt:filetime>
  </property>
  <property fmtid="{D5CDD505-2E9C-101B-9397-08002B2CF9AE}" pid="3" name="LastSaved">
    <vt:filetime>2012-03-27T00:00:00Z</vt:filetime>
  </property>
</Properties>
</file>